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42E556" w14:textId="286F72A9" w:rsidR="00772598" w:rsidRPr="0048569F" w:rsidRDefault="00772598" w:rsidP="004B4F23">
      <w:pPr>
        <w:rPr>
          <w:rFonts w:asciiTheme="majorEastAsia" w:eastAsiaTheme="majorEastAsia" w:hAnsiTheme="majorEastAsia"/>
        </w:rPr>
      </w:pPr>
      <w:bookmarkStart w:id="0" w:name="_Toc5811012"/>
      <w:bookmarkStart w:id="1" w:name="_Toc57143861"/>
      <w:bookmarkStart w:id="2" w:name="_Toc68179293"/>
      <w:r w:rsidRPr="0048569F">
        <w:rPr>
          <w:rFonts w:asciiTheme="majorEastAsia" w:eastAsiaTheme="majorEastAsia" w:hAnsiTheme="majorEastAsia" w:hint="eastAsia"/>
        </w:rPr>
        <w:t>様式</w:t>
      </w:r>
      <w:bookmarkEnd w:id="0"/>
      <w:bookmarkEnd w:id="1"/>
      <w:bookmarkEnd w:id="2"/>
      <w:r w:rsidR="005D4F99">
        <w:rPr>
          <w:rFonts w:asciiTheme="majorEastAsia" w:eastAsiaTheme="majorEastAsia" w:hAnsiTheme="majorEastAsia" w:hint="eastAsia"/>
        </w:rPr>
        <w:t>３</w:t>
      </w:r>
    </w:p>
    <w:p w14:paraId="3664C1B9" w14:textId="77777777" w:rsidR="00772598" w:rsidRPr="0048569F" w:rsidRDefault="00772598" w:rsidP="00772598">
      <w:pPr>
        <w:rPr>
          <w:color w:val="000000" w:themeColor="text1"/>
        </w:rPr>
      </w:pPr>
    </w:p>
    <w:p w14:paraId="5268B9DC" w14:textId="1D518D72" w:rsidR="00772598" w:rsidRPr="0048569F" w:rsidRDefault="005D4F99" w:rsidP="00772598">
      <w:pPr>
        <w:pStyle w:val="aff7"/>
        <w:jc w:val="right"/>
        <w:rPr>
          <w:rFonts w:hAnsi="ＭＳ 明朝"/>
          <w:color w:val="000000" w:themeColor="text1"/>
        </w:rPr>
      </w:pPr>
      <w:r>
        <w:rPr>
          <w:rFonts w:hAnsi="ＭＳ 明朝" w:hint="eastAsia"/>
          <w:color w:val="000000" w:themeColor="text1"/>
        </w:rPr>
        <w:t>令和</w:t>
      </w:r>
      <w:r w:rsidR="00772598" w:rsidRPr="0048569F">
        <w:rPr>
          <w:rFonts w:hAnsi="ＭＳ 明朝" w:hint="eastAsia"/>
          <w:color w:val="000000" w:themeColor="text1"/>
        </w:rPr>
        <w:t xml:space="preserve">　　年　　月　　日</w:t>
      </w:r>
    </w:p>
    <w:p w14:paraId="16AF1D18" w14:textId="77777777" w:rsidR="00772598" w:rsidRPr="0048569F" w:rsidRDefault="00772598" w:rsidP="00772598">
      <w:pPr>
        <w:pStyle w:val="aff7"/>
        <w:jc w:val="right"/>
        <w:rPr>
          <w:rFonts w:hAnsi="ＭＳ 明朝"/>
          <w:color w:val="000000" w:themeColor="text1"/>
        </w:rPr>
      </w:pPr>
    </w:p>
    <w:p w14:paraId="56FBD1F9" w14:textId="40D4C5A1" w:rsidR="00772598" w:rsidRPr="0048569F" w:rsidRDefault="005D4F99" w:rsidP="00772598">
      <w:pPr>
        <w:pStyle w:val="aff7"/>
        <w:jc w:val="center"/>
        <w:rPr>
          <w:rFonts w:ascii="ＭＳ ゴシック" w:eastAsia="ＭＳ ゴシック" w:hAnsi="ＭＳ ゴシック"/>
          <w:color w:val="000000" w:themeColor="text1"/>
          <w:sz w:val="24"/>
        </w:rPr>
      </w:pPr>
      <w:r w:rsidRPr="005D4F99">
        <w:rPr>
          <w:rFonts w:ascii="ＭＳ ゴシック" w:eastAsia="ＭＳ ゴシック" w:hAnsi="ＭＳ ゴシック" w:hint="eastAsia"/>
          <w:color w:val="000000" w:themeColor="text1"/>
          <w:sz w:val="24"/>
        </w:rPr>
        <w:t>現地見学会参加申込書</w:t>
      </w:r>
    </w:p>
    <w:p w14:paraId="15B31666" w14:textId="77777777" w:rsidR="00772598" w:rsidRPr="0048569F" w:rsidRDefault="00772598" w:rsidP="00772598">
      <w:pPr>
        <w:rPr>
          <w:color w:val="000000" w:themeColor="text1"/>
        </w:rPr>
      </w:pPr>
    </w:p>
    <w:tbl>
      <w:tblPr>
        <w:tblW w:w="0" w:type="auto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0"/>
        <w:gridCol w:w="5448"/>
      </w:tblGrid>
      <w:tr w:rsidR="0063032D" w:rsidRPr="0048569F" w14:paraId="45DFCF51" w14:textId="77777777" w:rsidTr="00E10CF9">
        <w:trPr>
          <w:trHeight w:val="765"/>
        </w:trPr>
        <w:tc>
          <w:tcPr>
            <w:tcW w:w="3230" w:type="dxa"/>
            <w:vAlign w:val="center"/>
          </w:tcPr>
          <w:p w14:paraId="126F11D6" w14:textId="77777777" w:rsidR="00772598" w:rsidRPr="0048569F" w:rsidRDefault="00772598" w:rsidP="0063032D">
            <w:pPr>
              <w:adjustRightInd w:val="0"/>
              <w:jc w:val="center"/>
              <w:rPr>
                <w:rFonts w:hAnsi="ＭＳ 明朝"/>
                <w:color w:val="000000" w:themeColor="text1"/>
                <w:sz w:val="22"/>
              </w:rPr>
            </w:pPr>
            <w:r w:rsidRPr="0048569F">
              <w:rPr>
                <w:rFonts w:hAnsi="ＭＳ 明朝" w:hint="eastAsia"/>
                <w:color w:val="000000" w:themeColor="text1"/>
                <w:sz w:val="22"/>
              </w:rPr>
              <w:t>会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 xml:space="preserve"> 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>社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 xml:space="preserve"> 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5448" w:type="dxa"/>
            <w:vAlign w:val="center"/>
          </w:tcPr>
          <w:p w14:paraId="4A0BFCDC" w14:textId="77777777" w:rsidR="00772598" w:rsidRPr="0048569F" w:rsidRDefault="00772598" w:rsidP="0063032D">
            <w:pPr>
              <w:widowControl/>
              <w:rPr>
                <w:rFonts w:hAnsi="ＭＳ 明朝"/>
                <w:color w:val="000000" w:themeColor="text1"/>
              </w:rPr>
            </w:pPr>
          </w:p>
          <w:p w14:paraId="48F04DA7" w14:textId="77777777" w:rsidR="00772598" w:rsidRPr="0048569F" w:rsidRDefault="00772598" w:rsidP="0063032D">
            <w:pPr>
              <w:rPr>
                <w:rFonts w:hAnsi="ＭＳ 明朝"/>
                <w:color w:val="000000" w:themeColor="text1"/>
              </w:rPr>
            </w:pPr>
          </w:p>
        </w:tc>
      </w:tr>
      <w:tr w:rsidR="0063032D" w:rsidRPr="0048569F" w14:paraId="5865C5A5" w14:textId="77777777" w:rsidTr="00E10CF9">
        <w:trPr>
          <w:trHeight w:val="735"/>
        </w:trPr>
        <w:tc>
          <w:tcPr>
            <w:tcW w:w="3230" w:type="dxa"/>
            <w:vAlign w:val="center"/>
          </w:tcPr>
          <w:p w14:paraId="3621337D" w14:textId="77777777" w:rsidR="00772598" w:rsidRPr="0048569F" w:rsidRDefault="00772598" w:rsidP="0063032D">
            <w:pPr>
              <w:adjustRightInd w:val="0"/>
              <w:jc w:val="center"/>
              <w:rPr>
                <w:rFonts w:hAnsi="ＭＳ 明朝"/>
                <w:color w:val="000000" w:themeColor="text1"/>
                <w:sz w:val="22"/>
              </w:rPr>
            </w:pPr>
            <w:r w:rsidRPr="0048569F">
              <w:rPr>
                <w:rFonts w:hAnsi="ＭＳ 明朝" w:hint="eastAsia"/>
                <w:color w:val="000000" w:themeColor="text1"/>
                <w:sz w:val="22"/>
              </w:rPr>
              <w:t>所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 xml:space="preserve"> 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>在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 xml:space="preserve"> 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>地</w:t>
            </w:r>
          </w:p>
        </w:tc>
        <w:tc>
          <w:tcPr>
            <w:tcW w:w="5448" w:type="dxa"/>
            <w:vAlign w:val="center"/>
          </w:tcPr>
          <w:p w14:paraId="32C10CD1" w14:textId="77777777" w:rsidR="00772598" w:rsidRPr="0048569F" w:rsidRDefault="00772598" w:rsidP="0063032D">
            <w:pPr>
              <w:widowControl/>
              <w:rPr>
                <w:rFonts w:hAnsi="ＭＳ 明朝"/>
                <w:color w:val="000000" w:themeColor="text1"/>
              </w:rPr>
            </w:pPr>
          </w:p>
          <w:p w14:paraId="33156F90" w14:textId="77777777" w:rsidR="00772598" w:rsidRPr="0048569F" w:rsidRDefault="00772598" w:rsidP="0063032D">
            <w:pPr>
              <w:rPr>
                <w:rFonts w:hAnsi="ＭＳ 明朝"/>
                <w:color w:val="000000" w:themeColor="text1"/>
              </w:rPr>
            </w:pPr>
          </w:p>
        </w:tc>
      </w:tr>
      <w:tr w:rsidR="0063032D" w:rsidRPr="0048569F" w14:paraId="5C184587" w14:textId="77777777" w:rsidTr="00E10CF9">
        <w:trPr>
          <w:trHeight w:val="735"/>
        </w:trPr>
        <w:tc>
          <w:tcPr>
            <w:tcW w:w="3230" w:type="dxa"/>
            <w:vAlign w:val="center"/>
          </w:tcPr>
          <w:p w14:paraId="535C3F14" w14:textId="77777777" w:rsidR="00772598" w:rsidRPr="0048569F" w:rsidRDefault="00772598" w:rsidP="0063032D">
            <w:pPr>
              <w:adjustRightInd w:val="0"/>
              <w:jc w:val="center"/>
              <w:rPr>
                <w:rFonts w:hAnsi="ＭＳ 明朝"/>
                <w:color w:val="000000" w:themeColor="text1"/>
                <w:sz w:val="22"/>
              </w:rPr>
            </w:pPr>
            <w:r w:rsidRPr="0048569F">
              <w:rPr>
                <w:rFonts w:hAnsi="ＭＳ 明朝" w:hint="eastAsia"/>
                <w:color w:val="000000" w:themeColor="text1"/>
                <w:sz w:val="22"/>
              </w:rPr>
              <w:t>部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 xml:space="preserve"> 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>署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 xml:space="preserve"> </w:t>
            </w:r>
            <w:r w:rsidRPr="0048569F">
              <w:rPr>
                <w:rFonts w:hAnsi="ＭＳ 明朝"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5448" w:type="dxa"/>
            <w:vAlign w:val="center"/>
          </w:tcPr>
          <w:p w14:paraId="14ECD0F0" w14:textId="490DA36B" w:rsidR="00772598" w:rsidRPr="0048569F" w:rsidRDefault="00772598" w:rsidP="0063032D">
            <w:pPr>
              <w:rPr>
                <w:rFonts w:hAnsi="ＭＳ 明朝"/>
                <w:color w:val="000000" w:themeColor="text1"/>
              </w:rPr>
            </w:pPr>
          </w:p>
        </w:tc>
      </w:tr>
      <w:tr w:rsidR="0063032D" w:rsidRPr="0048569F" w14:paraId="40D29E52" w14:textId="77777777" w:rsidTr="00E10CF9">
        <w:trPr>
          <w:trHeight w:val="735"/>
        </w:trPr>
        <w:tc>
          <w:tcPr>
            <w:tcW w:w="3230" w:type="dxa"/>
            <w:vAlign w:val="center"/>
          </w:tcPr>
          <w:p w14:paraId="2A302AAE" w14:textId="77777777" w:rsidR="00772598" w:rsidRPr="0048569F" w:rsidRDefault="00772598" w:rsidP="0063032D">
            <w:pPr>
              <w:adjustRightInd w:val="0"/>
              <w:jc w:val="center"/>
              <w:rPr>
                <w:rFonts w:hAnsi="ＭＳ 明朝"/>
                <w:color w:val="000000" w:themeColor="text1"/>
                <w:sz w:val="22"/>
              </w:rPr>
            </w:pPr>
            <w:r w:rsidRPr="0048569F">
              <w:rPr>
                <w:rFonts w:hAnsi="ＭＳ 明朝" w:hint="eastAsia"/>
                <w:color w:val="000000" w:themeColor="text1"/>
                <w:sz w:val="22"/>
              </w:rPr>
              <w:t>担当者名</w:t>
            </w:r>
          </w:p>
        </w:tc>
        <w:tc>
          <w:tcPr>
            <w:tcW w:w="5448" w:type="dxa"/>
            <w:vAlign w:val="center"/>
          </w:tcPr>
          <w:p w14:paraId="14E21880" w14:textId="64C62114" w:rsidR="00772598" w:rsidRPr="0048569F" w:rsidRDefault="00772598" w:rsidP="0063032D">
            <w:pPr>
              <w:rPr>
                <w:rFonts w:hAnsi="ＭＳ 明朝"/>
                <w:color w:val="000000" w:themeColor="text1"/>
              </w:rPr>
            </w:pPr>
          </w:p>
        </w:tc>
      </w:tr>
      <w:tr w:rsidR="0063032D" w:rsidRPr="0048569F" w14:paraId="02EDB953" w14:textId="77777777" w:rsidTr="00E10CF9">
        <w:trPr>
          <w:trHeight w:val="750"/>
        </w:trPr>
        <w:tc>
          <w:tcPr>
            <w:tcW w:w="3230" w:type="dxa"/>
            <w:vAlign w:val="center"/>
          </w:tcPr>
          <w:p w14:paraId="6B1095FD" w14:textId="77777777" w:rsidR="00772598" w:rsidRPr="0048569F" w:rsidRDefault="00772598" w:rsidP="0063032D">
            <w:pPr>
              <w:adjustRightInd w:val="0"/>
              <w:jc w:val="center"/>
              <w:rPr>
                <w:rFonts w:hAnsi="ＭＳ 明朝"/>
                <w:color w:val="000000" w:themeColor="text1"/>
                <w:sz w:val="22"/>
              </w:rPr>
            </w:pPr>
            <w:r w:rsidRPr="0048569F">
              <w:rPr>
                <w:rFonts w:hAnsi="ＭＳ 明朝" w:hint="eastAsia"/>
                <w:color w:val="000000" w:themeColor="text1"/>
                <w:sz w:val="22"/>
              </w:rPr>
              <w:t>電　　話</w:t>
            </w:r>
          </w:p>
        </w:tc>
        <w:tc>
          <w:tcPr>
            <w:tcW w:w="5448" w:type="dxa"/>
            <w:vAlign w:val="center"/>
          </w:tcPr>
          <w:p w14:paraId="765701D2" w14:textId="4B59888F" w:rsidR="00772598" w:rsidRPr="0048569F" w:rsidRDefault="00772598" w:rsidP="0063032D">
            <w:pPr>
              <w:ind w:firstLineChars="2000" w:firstLine="4200"/>
              <w:rPr>
                <w:rFonts w:hAnsi="ＭＳ 明朝"/>
                <w:color w:val="000000" w:themeColor="text1"/>
              </w:rPr>
            </w:pPr>
            <w:r w:rsidRPr="0048569F">
              <w:rPr>
                <w:rFonts w:hAnsi="ＭＳ 明朝" w:hint="eastAsia"/>
                <w:color w:val="000000" w:themeColor="text1"/>
              </w:rPr>
              <w:t>内線（</w:t>
            </w:r>
            <w:r w:rsidRPr="0048569F">
              <w:rPr>
                <w:rFonts w:hAnsi="ＭＳ 明朝"/>
                <w:color w:val="000000" w:themeColor="text1"/>
              </w:rPr>
              <w:t xml:space="preserve">　　　　　）</w:t>
            </w:r>
          </w:p>
        </w:tc>
      </w:tr>
      <w:tr w:rsidR="0063032D" w:rsidRPr="00A25DFD" w14:paraId="28A78BCB" w14:textId="77777777" w:rsidTr="00E10CF9">
        <w:trPr>
          <w:trHeight w:val="750"/>
        </w:trPr>
        <w:tc>
          <w:tcPr>
            <w:tcW w:w="3230" w:type="dxa"/>
            <w:vAlign w:val="center"/>
          </w:tcPr>
          <w:p w14:paraId="74EB4525" w14:textId="77777777" w:rsidR="00772598" w:rsidRPr="00A25DFD" w:rsidRDefault="00772598" w:rsidP="0063032D">
            <w:pPr>
              <w:adjustRightInd w:val="0"/>
              <w:jc w:val="center"/>
              <w:rPr>
                <w:rFonts w:hAnsi="ＭＳ 明朝"/>
                <w:color w:val="000000" w:themeColor="text1"/>
                <w:sz w:val="22"/>
              </w:rPr>
            </w:pPr>
            <w:r w:rsidRPr="00A25DFD">
              <w:rPr>
                <w:rFonts w:hAnsi="ＭＳ 明朝" w:hint="eastAsia"/>
                <w:color w:val="000000" w:themeColor="text1"/>
                <w:sz w:val="22"/>
              </w:rPr>
              <w:t>Ｆ</w:t>
            </w:r>
            <w:r w:rsidRPr="00A25DFD">
              <w:rPr>
                <w:rFonts w:hAnsi="ＭＳ 明朝" w:hint="eastAsia"/>
                <w:color w:val="000000" w:themeColor="text1"/>
                <w:sz w:val="22"/>
              </w:rPr>
              <w:t xml:space="preserve"> </w:t>
            </w:r>
            <w:r w:rsidRPr="00A25DFD">
              <w:rPr>
                <w:rFonts w:hAnsi="ＭＳ 明朝" w:hint="eastAsia"/>
                <w:color w:val="000000" w:themeColor="text1"/>
                <w:sz w:val="22"/>
              </w:rPr>
              <w:t>Ａ</w:t>
            </w:r>
            <w:r w:rsidRPr="00A25DFD">
              <w:rPr>
                <w:rFonts w:hAnsi="ＭＳ 明朝" w:hint="eastAsia"/>
                <w:color w:val="000000" w:themeColor="text1"/>
                <w:sz w:val="22"/>
              </w:rPr>
              <w:t xml:space="preserve"> </w:t>
            </w:r>
            <w:r w:rsidRPr="00A25DFD">
              <w:rPr>
                <w:rFonts w:hAnsi="ＭＳ 明朝" w:hint="eastAsia"/>
                <w:color w:val="000000" w:themeColor="text1"/>
                <w:sz w:val="22"/>
              </w:rPr>
              <w:t>Ｘ</w:t>
            </w:r>
          </w:p>
        </w:tc>
        <w:tc>
          <w:tcPr>
            <w:tcW w:w="5448" w:type="dxa"/>
            <w:vAlign w:val="center"/>
          </w:tcPr>
          <w:p w14:paraId="00C88BCB" w14:textId="77777777" w:rsidR="00772598" w:rsidRPr="00A25DFD" w:rsidRDefault="00772598" w:rsidP="0063032D">
            <w:pPr>
              <w:rPr>
                <w:rFonts w:hAnsi="ＭＳ 明朝"/>
                <w:color w:val="000000" w:themeColor="text1"/>
              </w:rPr>
            </w:pPr>
          </w:p>
        </w:tc>
      </w:tr>
      <w:tr w:rsidR="0063032D" w:rsidRPr="00A25DFD" w14:paraId="006F0506" w14:textId="77777777" w:rsidTr="00E10CF9">
        <w:trPr>
          <w:trHeight w:val="750"/>
        </w:trPr>
        <w:tc>
          <w:tcPr>
            <w:tcW w:w="3230" w:type="dxa"/>
            <w:vAlign w:val="center"/>
          </w:tcPr>
          <w:p w14:paraId="3EAAA232" w14:textId="77777777" w:rsidR="00772598" w:rsidRPr="00A25DFD" w:rsidRDefault="00772598" w:rsidP="0063032D">
            <w:pPr>
              <w:adjustRightInd w:val="0"/>
              <w:jc w:val="center"/>
              <w:rPr>
                <w:rFonts w:hAnsi="ＭＳ 明朝"/>
                <w:color w:val="000000" w:themeColor="text1"/>
                <w:sz w:val="22"/>
              </w:rPr>
            </w:pPr>
            <w:r w:rsidRPr="00A25DFD">
              <w:rPr>
                <w:rFonts w:hAnsi="ＭＳ 明朝" w:hint="eastAsia"/>
                <w:color w:val="000000" w:themeColor="text1"/>
                <w:sz w:val="22"/>
              </w:rPr>
              <w:t>Ｅ－</w:t>
            </w:r>
            <w:r w:rsidRPr="00A25DFD">
              <w:rPr>
                <w:rFonts w:asciiTheme="minorEastAsia" w:hAnsiTheme="minorEastAsia" w:hint="eastAsia"/>
                <w:color w:val="000000" w:themeColor="text1"/>
                <w:sz w:val="22"/>
              </w:rPr>
              <w:t>mail</w:t>
            </w:r>
          </w:p>
        </w:tc>
        <w:tc>
          <w:tcPr>
            <w:tcW w:w="5448" w:type="dxa"/>
            <w:vAlign w:val="center"/>
          </w:tcPr>
          <w:p w14:paraId="331D2707" w14:textId="77777777" w:rsidR="00772598" w:rsidRPr="00A25DFD" w:rsidRDefault="00772598" w:rsidP="0063032D">
            <w:pPr>
              <w:rPr>
                <w:rFonts w:hAnsi="ＭＳ 明朝"/>
                <w:color w:val="000000" w:themeColor="text1"/>
              </w:rPr>
            </w:pPr>
          </w:p>
        </w:tc>
      </w:tr>
      <w:tr w:rsidR="00943207" w:rsidRPr="00A25DFD" w14:paraId="2175DB55" w14:textId="77777777" w:rsidTr="00E10CF9">
        <w:trPr>
          <w:cantSplit/>
          <w:trHeight w:val="782"/>
        </w:trPr>
        <w:tc>
          <w:tcPr>
            <w:tcW w:w="3230" w:type="dxa"/>
            <w:vMerge w:val="restart"/>
            <w:vAlign w:val="center"/>
          </w:tcPr>
          <w:p w14:paraId="7843CBFE" w14:textId="707B01F0" w:rsidR="003E1ADF" w:rsidRDefault="00943207" w:rsidP="003E1ADF">
            <w:pPr>
              <w:pStyle w:val="afff2"/>
              <w:ind w:firstLineChars="50" w:firstLine="110"/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A25DFD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現地見学会</w:t>
            </w:r>
            <w:r w:rsidR="003E1ADF" w:rsidRPr="00A25DFD">
              <w:rPr>
                <w:rFonts w:asciiTheme="minorEastAsia" w:hAnsiTheme="minorEastAsia" w:hint="eastAsia"/>
                <w:sz w:val="22"/>
                <w:szCs w:val="22"/>
              </w:rPr>
              <w:t>参加者</w:t>
            </w:r>
          </w:p>
          <w:p w14:paraId="73160CCA" w14:textId="77777777" w:rsidR="003E1ADF" w:rsidRPr="00A25DFD" w:rsidRDefault="003E1ADF" w:rsidP="003E1AD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A25DFD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※1企業</w:t>
            </w:r>
            <w:r w:rsidR="00943207" w:rsidRPr="00A25DFD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2名まで</w:t>
            </w:r>
            <w:r w:rsidRPr="00A25DFD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で</w:t>
            </w:r>
          </w:p>
          <w:p w14:paraId="45BB2E71" w14:textId="3272A44E" w:rsidR="00943207" w:rsidRPr="00A25DFD" w:rsidRDefault="003E1ADF" w:rsidP="003E1ADF">
            <w:pPr>
              <w:jc w:val="center"/>
              <w:rPr>
                <w:rFonts w:hAnsi="ＭＳ 明朝"/>
                <w:color w:val="000000" w:themeColor="text1"/>
              </w:rPr>
            </w:pPr>
            <w:r w:rsidRPr="00A25DFD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お願いします。</w:t>
            </w:r>
          </w:p>
        </w:tc>
        <w:tc>
          <w:tcPr>
            <w:tcW w:w="5448" w:type="dxa"/>
            <w:vAlign w:val="center"/>
          </w:tcPr>
          <w:p w14:paraId="38F17081" w14:textId="2B18A2FC" w:rsidR="00943207" w:rsidRPr="00A25DFD" w:rsidRDefault="00943207" w:rsidP="00943207">
            <w:pPr>
              <w:rPr>
                <w:rFonts w:hAnsi="ＭＳ 明朝"/>
                <w:color w:val="000000" w:themeColor="text1"/>
                <w:sz w:val="22"/>
                <w:szCs w:val="22"/>
              </w:rPr>
            </w:pPr>
          </w:p>
        </w:tc>
      </w:tr>
      <w:tr w:rsidR="00943207" w:rsidRPr="00A25DFD" w14:paraId="4463B00C" w14:textId="77777777" w:rsidTr="00E10CF9">
        <w:trPr>
          <w:cantSplit/>
          <w:trHeight w:val="678"/>
        </w:trPr>
        <w:tc>
          <w:tcPr>
            <w:tcW w:w="3230" w:type="dxa"/>
            <w:vMerge/>
            <w:vAlign w:val="center"/>
          </w:tcPr>
          <w:p w14:paraId="6AB6AF1F" w14:textId="77777777" w:rsidR="00943207" w:rsidRPr="00A25DFD" w:rsidRDefault="00943207" w:rsidP="0063032D">
            <w:pPr>
              <w:pStyle w:val="afff2"/>
              <w:spacing w:line="480" w:lineRule="auto"/>
              <w:jc w:val="center"/>
              <w:rPr>
                <w:rFonts w:hAnsi="ＭＳ 明朝"/>
                <w:color w:val="000000" w:themeColor="text1"/>
              </w:rPr>
            </w:pPr>
          </w:p>
        </w:tc>
        <w:tc>
          <w:tcPr>
            <w:tcW w:w="5448" w:type="dxa"/>
            <w:vAlign w:val="center"/>
          </w:tcPr>
          <w:p w14:paraId="7D691BFD" w14:textId="21D5BBA4" w:rsidR="00943207" w:rsidRPr="00A25DFD" w:rsidRDefault="00943207" w:rsidP="00943207">
            <w:pPr>
              <w:rPr>
                <w:rFonts w:hAnsi="ＭＳ 明朝"/>
                <w:color w:val="000000" w:themeColor="text1"/>
                <w:sz w:val="22"/>
                <w:szCs w:val="22"/>
              </w:rPr>
            </w:pPr>
          </w:p>
        </w:tc>
      </w:tr>
      <w:tr w:rsidR="003D2AB6" w:rsidRPr="00A25DFD" w14:paraId="42598431" w14:textId="77777777" w:rsidTr="005E0D7E">
        <w:trPr>
          <w:cantSplit/>
          <w:trHeight w:val="992"/>
        </w:trPr>
        <w:tc>
          <w:tcPr>
            <w:tcW w:w="3230" w:type="dxa"/>
            <w:vAlign w:val="center"/>
          </w:tcPr>
          <w:p w14:paraId="2E7A6D03" w14:textId="46191E15" w:rsidR="003D2AB6" w:rsidRDefault="00E10CF9" w:rsidP="003D2AB6">
            <w:pPr>
              <w:spacing w:line="300" w:lineRule="exact"/>
              <w:jc w:val="center"/>
            </w:pPr>
            <w:r w:rsidRPr="00E10CF9">
              <w:rPr>
                <w:rFonts w:hAnsi="ＭＳ 明朝" w:hint="eastAsia"/>
                <w:color w:val="000000" w:themeColor="text1"/>
              </w:rPr>
              <w:t>県立米子産業体育館</w:t>
            </w:r>
            <w:r>
              <w:rPr>
                <w:rFonts w:hAnsi="ＭＳ 明朝" w:hint="eastAsia"/>
                <w:color w:val="000000" w:themeColor="text1"/>
              </w:rPr>
              <w:t>の</w:t>
            </w:r>
            <w:r w:rsidR="003D2AB6">
              <w:t>見学希望</w:t>
            </w:r>
          </w:p>
          <w:p w14:paraId="4C9C708F" w14:textId="4A5D7E11" w:rsidR="00713333" w:rsidRPr="003D2AB6" w:rsidRDefault="00713333" w:rsidP="003D2AB6">
            <w:pPr>
              <w:spacing w:line="300" w:lineRule="exact"/>
              <w:jc w:val="center"/>
            </w:pPr>
            <w:r w:rsidRPr="00713333">
              <w:rPr>
                <w:rFonts w:ascii="ＭＳ 明朝" w:eastAsia="ＭＳ 明朝" w:hAnsi="ＭＳ 明朝" w:cs="ＭＳ 明朝"/>
                <w:sz w:val="18"/>
              </w:rPr>
              <w:t>※</w:t>
            </w:r>
            <w:r>
              <w:rPr>
                <w:rFonts w:ascii="ＭＳ 明朝" w:eastAsia="ＭＳ 明朝" w:hAnsi="ＭＳ 明朝" w:cs="ＭＳ 明朝"/>
                <w:sz w:val="18"/>
              </w:rPr>
              <w:t>どちらか把握できるように</w:t>
            </w:r>
            <w:r>
              <w:rPr>
                <w:rFonts w:ascii="ＭＳ 明朝" w:eastAsia="ＭＳ 明朝" w:hAnsi="ＭＳ 明朝" w:cs="ＭＳ 明朝" w:hint="eastAsia"/>
                <w:sz w:val="18"/>
              </w:rPr>
              <w:t>○を付けてください。</w:t>
            </w:r>
          </w:p>
        </w:tc>
        <w:tc>
          <w:tcPr>
            <w:tcW w:w="5448" w:type="dxa"/>
            <w:vAlign w:val="center"/>
          </w:tcPr>
          <w:p w14:paraId="2896F59E" w14:textId="3E67C842" w:rsidR="003D2AB6" w:rsidRPr="00A25DFD" w:rsidRDefault="00713333" w:rsidP="00713333">
            <w:pPr>
              <w:jc w:val="center"/>
              <w:rPr>
                <w:rFonts w:hAnsi="ＭＳ 明朝"/>
                <w:color w:val="000000" w:themeColor="text1"/>
                <w:sz w:val="22"/>
                <w:szCs w:val="22"/>
              </w:rPr>
            </w:pPr>
            <w:r>
              <w:rPr>
                <w:rFonts w:hAnsi="ＭＳ 明朝" w:hint="eastAsia"/>
                <w:color w:val="000000" w:themeColor="text1"/>
                <w:sz w:val="22"/>
                <w:szCs w:val="22"/>
              </w:rPr>
              <w:t>見学を希望する。　　・　　見学を希望しない。</w:t>
            </w:r>
          </w:p>
        </w:tc>
      </w:tr>
      <w:tr w:rsidR="005E0D7E" w:rsidRPr="00A25DFD" w14:paraId="0E83D6FB" w14:textId="77777777" w:rsidTr="005E0D7E">
        <w:trPr>
          <w:cantSplit/>
          <w:trHeight w:val="992"/>
        </w:trPr>
        <w:tc>
          <w:tcPr>
            <w:tcW w:w="3230" w:type="dxa"/>
            <w:vAlign w:val="center"/>
          </w:tcPr>
          <w:p w14:paraId="5612A604" w14:textId="77777777" w:rsidR="005E0D7E" w:rsidRDefault="005E0D7E" w:rsidP="005E0D7E">
            <w:pPr>
              <w:spacing w:line="300" w:lineRule="exact"/>
              <w:jc w:val="center"/>
            </w:pPr>
            <w:r w:rsidRPr="00E10CF9">
              <w:rPr>
                <w:rFonts w:hAnsi="ＭＳ 明朝" w:hint="eastAsia"/>
                <w:color w:val="000000" w:themeColor="text1"/>
              </w:rPr>
              <w:t>米子市営武道館</w:t>
            </w:r>
            <w:r>
              <w:rPr>
                <w:rFonts w:hAnsi="ＭＳ 明朝" w:hint="eastAsia"/>
                <w:color w:val="000000" w:themeColor="text1"/>
              </w:rPr>
              <w:t>の</w:t>
            </w:r>
            <w:r>
              <w:t>見学希望</w:t>
            </w:r>
          </w:p>
          <w:p w14:paraId="19EA5C4D" w14:textId="2477C8C9" w:rsidR="005E0D7E" w:rsidRPr="00E10CF9" w:rsidRDefault="005E0D7E" w:rsidP="005E0D7E">
            <w:pPr>
              <w:spacing w:line="300" w:lineRule="exact"/>
              <w:jc w:val="center"/>
              <w:rPr>
                <w:rFonts w:hAnsi="ＭＳ 明朝"/>
                <w:color w:val="000000" w:themeColor="text1"/>
              </w:rPr>
            </w:pPr>
            <w:r w:rsidRPr="00713333">
              <w:rPr>
                <w:rFonts w:ascii="ＭＳ 明朝" w:eastAsia="ＭＳ 明朝" w:hAnsi="ＭＳ 明朝" w:cs="ＭＳ 明朝"/>
                <w:sz w:val="18"/>
              </w:rPr>
              <w:t>※</w:t>
            </w:r>
            <w:r>
              <w:rPr>
                <w:rFonts w:ascii="ＭＳ 明朝" w:eastAsia="ＭＳ 明朝" w:hAnsi="ＭＳ 明朝" w:cs="ＭＳ 明朝"/>
                <w:sz w:val="18"/>
              </w:rPr>
              <w:t>どちらか把握できるように</w:t>
            </w:r>
            <w:r>
              <w:rPr>
                <w:rFonts w:ascii="ＭＳ 明朝" w:eastAsia="ＭＳ 明朝" w:hAnsi="ＭＳ 明朝" w:cs="ＭＳ 明朝" w:hint="eastAsia"/>
                <w:sz w:val="18"/>
              </w:rPr>
              <w:t>○を付けてください。</w:t>
            </w:r>
          </w:p>
        </w:tc>
        <w:tc>
          <w:tcPr>
            <w:tcW w:w="5448" w:type="dxa"/>
            <w:vAlign w:val="center"/>
          </w:tcPr>
          <w:p w14:paraId="4EE3A6D3" w14:textId="225E9EFD" w:rsidR="005E0D7E" w:rsidRDefault="005E0D7E" w:rsidP="005E0D7E">
            <w:pPr>
              <w:jc w:val="center"/>
              <w:rPr>
                <w:rFonts w:hAnsi="ＭＳ 明朝"/>
                <w:color w:val="000000" w:themeColor="text1"/>
                <w:sz w:val="22"/>
                <w:szCs w:val="22"/>
              </w:rPr>
            </w:pPr>
            <w:r>
              <w:rPr>
                <w:rFonts w:hAnsi="ＭＳ 明朝" w:hint="eastAsia"/>
                <w:color w:val="000000" w:themeColor="text1"/>
                <w:sz w:val="22"/>
                <w:szCs w:val="22"/>
              </w:rPr>
              <w:t>見学を希望する。　　・　　見学を希望しない。</w:t>
            </w:r>
          </w:p>
        </w:tc>
      </w:tr>
    </w:tbl>
    <w:p w14:paraId="54B2B582" w14:textId="01FB7DD0" w:rsidR="00772598" w:rsidRPr="00917197" w:rsidRDefault="00772598" w:rsidP="00772598">
      <w:pPr>
        <w:pStyle w:val="aff7"/>
        <w:ind w:firstLineChars="100" w:firstLine="210"/>
        <w:rPr>
          <w:rFonts w:hAnsi="ＭＳ 明朝"/>
          <w:color w:val="000000" w:themeColor="text1"/>
        </w:rPr>
      </w:pPr>
      <w:r w:rsidRPr="00917197">
        <w:rPr>
          <w:rFonts w:hAnsi="ＭＳ 明朝" w:hint="eastAsia"/>
          <w:color w:val="000000" w:themeColor="text1"/>
        </w:rPr>
        <w:t>注</w:t>
      </w:r>
      <w:r w:rsidR="00D41270" w:rsidRPr="00917197">
        <w:rPr>
          <w:rFonts w:hAnsi="ＭＳ 明朝" w:hint="eastAsia"/>
          <w:color w:val="000000" w:themeColor="text1"/>
        </w:rPr>
        <w:t xml:space="preserve">１　</w:t>
      </w:r>
      <w:r w:rsidRPr="00917197">
        <w:rPr>
          <w:rFonts w:hAnsi="ＭＳ 明朝" w:hint="eastAsia"/>
          <w:color w:val="000000" w:themeColor="text1"/>
        </w:rPr>
        <w:t>実施方針等は、各自でダウンロードし、</w:t>
      </w:r>
      <w:r w:rsidR="00943207" w:rsidRPr="00917197">
        <w:rPr>
          <w:rFonts w:hAnsi="ＭＳ 明朝" w:hint="eastAsia"/>
          <w:color w:val="000000" w:themeColor="text1"/>
        </w:rPr>
        <w:t>現地見学会</w:t>
      </w:r>
      <w:r w:rsidRPr="00917197">
        <w:rPr>
          <w:rFonts w:hAnsi="ＭＳ 明朝" w:hint="eastAsia"/>
          <w:color w:val="000000" w:themeColor="text1"/>
        </w:rPr>
        <w:t>当日、御持参ください。</w:t>
      </w:r>
    </w:p>
    <w:p w14:paraId="7D97F880" w14:textId="46DA1B69" w:rsidR="00395248" w:rsidRPr="00A25DFD" w:rsidRDefault="00395248" w:rsidP="00531C58">
      <w:pPr>
        <w:pStyle w:val="aff7"/>
        <w:ind w:leftChars="100" w:left="840" w:hangingChars="300" w:hanging="630"/>
        <w:rPr>
          <w:rFonts w:hAnsi="ＭＳ 明朝"/>
          <w:color w:val="000000" w:themeColor="text1"/>
        </w:rPr>
      </w:pPr>
      <w:r w:rsidRPr="00917197">
        <w:rPr>
          <w:rFonts w:hAnsi="ＭＳ 明朝"/>
          <w:color w:val="000000" w:themeColor="text1"/>
        </w:rPr>
        <w:t xml:space="preserve">注２　</w:t>
      </w:r>
      <w:r w:rsidR="00917197" w:rsidRPr="00917197">
        <w:rPr>
          <w:rFonts w:hAnsi="ＭＳ 明朝" w:hint="eastAsia"/>
          <w:color w:val="000000" w:themeColor="text1"/>
        </w:rPr>
        <w:t>令和５年２月</w:t>
      </w:r>
      <w:r w:rsidR="00E20928">
        <w:rPr>
          <w:rFonts w:hAnsi="ＭＳ 明朝" w:hint="eastAsia"/>
          <w:color w:val="000000" w:themeColor="text1"/>
        </w:rPr>
        <w:t>20</w:t>
      </w:r>
      <w:r w:rsidR="00917197" w:rsidRPr="00917197">
        <w:rPr>
          <w:rFonts w:hAnsi="ＭＳ 明朝" w:hint="eastAsia"/>
          <w:color w:val="000000" w:themeColor="text1"/>
        </w:rPr>
        <w:t>日（</w:t>
      </w:r>
      <w:r w:rsidR="00E20928">
        <w:rPr>
          <w:rFonts w:hAnsi="ＭＳ 明朝" w:hint="eastAsia"/>
          <w:color w:val="000000" w:themeColor="text1"/>
        </w:rPr>
        <w:t>月</w:t>
      </w:r>
      <w:r w:rsidR="00917197" w:rsidRPr="00917197">
        <w:rPr>
          <w:rFonts w:hAnsi="ＭＳ 明朝" w:hint="eastAsia"/>
          <w:color w:val="000000" w:themeColor="text1"/>
        </w:rPr>
        <w:t>）17時（必着）までに、「実施方針/第８/</w:t>
      </w:r>
      <w:r w:rsidR="00E20928">
        <w:rPr>
          <w:rFonts w:hAnsi="ＭＳ 明朝" w:hint="eastAsia"/>
          <w:color w:val="000000" w:themeColor="text1"/>
        </w:rPr>
        <w:t>５</w:t>
      </w:r>
      <w:r w:rsidR="00917197" w:rsidRPr="00917197">
        <w:rPr>
          <w:rFonts w:hAnsi="ＭＳ 明朝" w:hint="eastAsia"/>
          <w:color w:val="000000" w:themeColor="text1"/>
        </w:rPr>
        <w:t xml:space="preserve">　問い合わせ先」記載の</w:t>
      </w:r>
      <w:r w:rsidR="00531C58">
        <w:rPr>
          <w:rFonts w:hAnsi="ＭＳ 明朝" w:hint="eastAsia"/>
          <w:color w:val="000000" w:themeColor="text1"/>
        </w:rPr>
        <w:t xml:space="preserve">　　</w:t>
      </w:r>
      <w:r w:rsidR="00917197" w:rsidRPr="00917197">
        <w:rPr>
          <w:rFonts w:hAnsi="ＭＳ 明朝" w:hint="eastAsia"/>
          <w:color w:val="000000" w:themeColor="text1"/>
        </w:rPr>
        <w:t>連絡先に、</w:t>
      </w:r>
      <w:r w:rsidR="00057CEA" w:rsidRPr="00917197">
        <w:rPr>
          <w:rFonts w:hAnsi="ＭＳ 明朝" w:hint="eastAsia"/>
          <w:color w:val="000000" w:themeColor="text1"/>
        </w:rPr>
        <w:t>提出するこ</w:t>
      </w:r>
      <w:r w:rsidR="00057CEA">
        <w:rPr>
          <w:rFonts w:hAnsi="ＭＳ 明朝" w:hint="eastAsia"/>
          <w:color w:val="000000" w:themeColor="text1"/>
        </w:rPr>
        <w:t>と。</w:t>
      </w:r>
    </w:p>
    <w:p w14:paraId="051209AB" w14:textId="0F9F213E" w:rsidR="00C84AA9" w:rsidRPr="00A25DFD" w:rsidRDefault="00C84AA9" w:rsidP="00C84AA9">
      <w:pPr>
        <w:widowControl/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A25DFD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【　現地見学会　開催案内　】</w:t>
      </w:r>
    </w:p>
    <w:tbl>
      <w:tblPr>
        <w:tblStyle w:val="af1"/>
        <w:tblW w:w="0" w:type="auto"/>
        <w:tblInd w:w="279" w:type="dxa"/>
        <w:tblLook w:val="04A0" w:firstRow="1" w:lastRow="0" w:firstColumn="1" w:lastColumn="0" w:noHBand="0" w:noVBand="1"/>
      </w:tblPr>
      <w:tblGrid>
        <w:gridCol w:w="8788"/>
      </w:tblGrid>
      <w:tr w:rsidR="00C84AA9" w14:paraId="4B3DF329" w14:textId="77777777" w:rsidTr="005A312C">
        <w:trPr>
          <w:trHeight w:val="1817"/>
        </w:trPr>
        <w:tc>
          <w:tcPr>
            <w:tcW w:w="8788" w:type="dxa"/>
            <w:vAlign w:val="center"/>
          </w:tcPr>
          <w:p w14:paraId="7BCE250E" w14:textId="3DE3B51C" w:rsidR="00C84AA9" w:rsidRPr="00A606AA" w:rsidRDefault="00C84AA9" w:rsidP="007018E6">
            <w:pPr>
              <w:widowControl/>
              <w:rPr>
                <w:rFonts w:asciiTheme="majorEastAsia" w:eastAsiaTheme="majorEastAsia" w:hAnsiTheme="majorEastAsia"/>
                <w:color w:val="000000" w:themeColor="text1"/>
                <w:szCs w:val="22"/>
              </w:rPr>
            </w:pPr>
            <w:r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日時：</w:t>
            </w:r>
            <w:r w:rsidR="005D4F9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２</w:t>
            </w:r>
            <w:r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月</w:t>
            </w:r>
            <w:r w:rsidR="008D5342">
              <w:rPr>
                <w:rFonts w:asciiTheme="majorEastAsia" w:eastAsiaTheme="majorEastAsia" w:hAnsiTheme="majorEastAsia"/>
                <w:color w:val="000000" w:themeColor="text1"/>
                <w:szCs w:val="22"/>
              </w:rPr>
              <w:t>22</w:t>
            </w:r>
            <w:r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日（</w:t>
            </w:r>
            <w:r w:rsidR="008D5342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水</w:t>
            </w:r>
            <w:r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）</w:t>
            </w:r>
            <w:r w:rsidR="005D4F9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10</w:t>
            </w:r>
            <w:r w:rsidR="003E1ADF"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時</w:t>
            </w:r>
            <w:r w:rsidR="005D4F9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30</w:t>
            </w:r>
            <w:r w:rsidR="00441170"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分</w:t>
            </w:r>
            <w:r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から</w:t>
            </w:r>
            <w:r w:rsidR="00441170"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（受付</w:t>
            </w:r>
            <w:r w:rsidR="005D4F9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10</w:t>
            </w:r>
            <w:r w:rsidR="00441170"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時</w:t>
            </w:r>
            <w:r w:rsidR="00E10CF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00分</w:t>
            </w:r>
            <w:r w:rsidR="005D4F9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から</w:t>
            </w:r>
            <w:r w:rsidR="00441170"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）</w:t>
            </w:r>
          </w:p>
          <w:p w14:paraId="49ABEAFF" w14:textId="22AE71BC" w:rsidR="00C84AA9" w:rsidRDefault="00713333" w:rsidP="007018E6">
            <w:pPr>
              <w:widowControl/>
              <w:rPr>
                <w:rFonts w:asciiTheme="majorEastAsia" w:eastAsiaTheme="majorEastAsia" w:hAnsiTheme="majorEastAsia"/>
                <w:color w:val="000000" w:themeColor="text1"/>
                <w:szCs w:val="22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Cs w:val="22"/>
              </w:rPr>
              <w:t>開催</w:t>
            </w:r>
            <w:r w:rsidR="003D2AB6">
              <w:rPr>
                <w:rFonts w:asciiTheme="majorEastAsia" w:eastAsiaTheme="majorEastAsia" w:hAnsiTheme="majorEastAsia"/>
                <w:color w:val="000000" w:themeColor="text1"/>
                <w:szCs w:val="22"/>
              </w:rPr>
              <w:t>場所</w:t>
            </w:r>
            <w:r w:rsidR="00C84AA9" w:rsidRPr="00A606AA">
              <w:rPr>
                <w:rFonts w:asciiTheme="majorEastAsia" w:eastAsiaTheme="majorEastAsia" w:hAnsiTheme="majorEastAsia"/>
                <w:color w:val="000000" w:themeColor="text1"/>
                <w:szCs w:val="22"/>
              </w:rPr>
              <w:t>：</w:t>
            </w:r>
            <w:r w:rsidR="005D4F9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米子市民体育館</w:t>
            </w:r>
            <w:r w:rsidR="00E10CF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等</w:t>
            </w:r>
            <w:r w:rsidR="003D2AB6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、県立米子産業体育館</w:t>
            </w:r>
            <w:r w:rsidR="00E10CF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及び</w:t>
            </w:r>
            <w:r w:rsidR="00E10CF9" w:rsidRPr="00E10CF9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米子市営武道館</w:t>
            </w:r>
          </w:p>
          <w:p w14:paraId="05977F99" w14:textId="64BDE6C1" w:rsidR="003D2AB6" w:rsidRPr="00A606AA" w:rsidRDefault="003D2AB6" w:rsidP="003D2AB6">
            <w:pPr>
              <w:widowControl/>
              <w:ind w:firstLineChars="500" w:firstLine="1050"/>
              <w:rPr>
                <w:rFonts w:asciiTheme="majorEastAsia" w:eastAsiaTheme="majorEastAsia" w:hAnsiTheme="majorEastAsia"/>
                <w:color w:val="000000" w:themeColor="text1"/>
                <w:szCs w:val="22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Cs w:val="22"/>
              </w:rPr>
              <w:t>（県立米子産業体育館</w:t>
            </w:r>
            <w:r w:rsidR="00531C58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及び米子市営</w:t>
            </w:r>
            <w:r w:rsidR="00F046E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武道館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の見学は</w:t>
            </w:r>
            <w:r w:rsidR="00713333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希望者のみ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とする。</w:t>
            </w:r>
            <w:r>
              <w:rPr>
                <w:rFonts w:asciiTheme="majorEastAsia" w:eastAsiaTheme="majorEastAsia" w:hAnsiTheme="majorEastAsia"/>
                <w:color w:val="000000" w:themeColor="text1"/>
                <w:szCs w:val="22"/>
              </w:rPr>
              <w:t>）</w:t>
            </w:r>
          </w:p>
          <w:p w14:paraId="07B84C72" w14:textId="35CF4FC3" w:rsidR="00441170" w:rsidRDefault="003E1ADF" w:rsidP="005D4F99">
            <w:pPr>
              <w:widowControl/>
              <w:rPr>
                <w:rFonts w:asciiTheme="majorEastAsia" w:eastAsiaTheme="majorEastAsia" w:hAnsiTheme="majorEastAsia"/>
                <w:color w:val="000000" w:themeColor="text1"/>
                <w:szCs w:val="22"/>
              </w:rPr>
            </w:pPr>
            <w:r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集合場所：別添</w:t>
            </w:r>
            <w:r w:rsidR="003D2AB6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１</w:t>
            </w:r>
            <w:r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のとおり</w:t>
            </w:r>
          </w:p>
          <w:p w14:paraId="4ECA8ADC" w14:textId="37F80E48" w:rsidR="00713333" w:rsidRPr="00441170" w:rsidRDefault="007F65FF" w:rsidP="00C156A8">
            <w:pPr>
              <w:widowControl/>
              <w:rPr>
                <w:rFonts w:asciiTheme="majorEastAsia" w:eastAsiaTheme="majorEastAsia" w:hAnsiTheme="majorEastAsia"/>
                <w:color w:val="000000" w:themeColor="text1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当日の流れ</w:t>
            </w:r>
            <w:r w:rsidR="00713333"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：別添</w:t>
            </w:r>
            <w:r w:rsidR="00713333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２</w:t>
            </w:r>
            <w:r w:rsidR="00713333" w:rsidRPr="00A606AA">
              <w:rPr>
                <w:rFonts w:asciiTheme="majorEastAsia" w:eastAsiaTheme="majorEastAsia" w:hAnsiTheme="majorEastAsia" w:hint="eastAsia"/>
                <w:color w:val="000000" w:themeColor="text1"/>
                <w:szCs w:val="22"/>
              </w:rPr>
              <w:t>のとおり</w:t>
            </w:r>
            <w:bookmarkStart w:id="3" w:name="_GoBack"/>
            <w:bookmarkEnd w:id="3"/>
          </w:p>
        </w:tc>
      </w:tr>
    </w:tbl>
    <w:p w14:paraId="117051BE" w14:textId="344B423A" w:rsidR="003D2AB6" w:rsidRDefault="002B5EF8" w:rsidP="00812054">
      <w:pPr>
        <w:widowControl/>
        <w:jc w:val="left"/>
        <w:rPr>
          <w:rFonts w:asciiTheme="majorEastAsia" w:eastAsiaTheme="majorEastAsia" w:hAnsiTheme="majorEastAsia"/>
          <w:color w:val="000000" w:themeColor="text1"/>
          <w:szCs w:val="22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30473" wp14:editId="70076616">
                <wp:simplePos x="0" y="0"/>
                <wp:positionH relativeFrom="column">
                  <wp:posOffset>674370</wp:posOffset>
                </wp:positionH>
                <wp:positionV relativeFrom="paragraph">
                  <wp:posOffset>2763520</wp:posOffset>
                </wp:positionV>
                <wp:extent cx="206375" cy="206375"/>
                <wp:effectExtent l="0" t="0" r="22225" b="22225"/>
                <wp:wrapNone/>
                <wp:docPr id="2" name="円: 塗りつぶしな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06375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2A6E86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2" o:spid="_x0000_s1026" type="#_x0000_t23" style="position:absolute;left:0;text-align:left;margin-left:53.1pt;margin-top:217.6pt;width:16.25pt;height: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" fillcolor="red" strokecolor="red" strokeweight="1pt">
                <v:stroke joinstyle="miter"/>
              </v:shape>
            </w:pict>
          </mc:Fallback>
        </mc:AlternateContent>
      </w:r>
      <w:r w:rsidR="00531C58">
        <w:rPr>
          <w:noProof/>
        </w:rPr>
        <w:pict w14:anchorId="43E6EB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28pt;width:479.3pt;height:338.95pt;z-index:251658239;mso-position-horizontal-relative:text;mso-position-vertical-relative:text;mso-width-relative:page;mso-height-relative:page">
            <v:imagedata r:id="rId12" o:title="A3横"/>
          </v:shape>
        </w:pict>
      </w:r>
      <w:r w:rsidR="003E1ADF">
        <w:rPr>
          <w:rFonts w:asciiTheme="majorEastAsia" w:eastAsiaTheme="majorEastAsia" w:hAnsiTheme="majorEastAsia" w:hint="eastAsia"/>
          <w:color w:val="000000" w:themeColor="text1"/>
          <w:szCs w:val="22"/>
        </w:rPr>
        <w:t>別添</w:t>
      </w:r>
      <w:r w:rsidR="003D2AB6">
        <w:rPr>
          <w:rFonts w:asciiTheme="majorEastAsia" w:eastAsiaTheme="majorEastAsia" w:hAnsiTheme="majorEastAsia" w:hint="eastAsia"/>
          <w:color w:val="000000" w:themeColor="text1"/>
          <w:szCs w:val="22"/>
        </w:rPr>
        <w:t>１</w:t>
      </w:r>
      <w:r w:rsidR="003E1ADF">
        <w:rPr>
          <w:rFonts w:asciiTheme="majorEastAsia" w:eastAsiaTheme="majorEastAsia" w:hAnsiTheme="majorEastAsia" w:hint="eastAsia"/>
          <w:color w:val="000000" w:themeColor="text1"/>
          <w:szCs w:val="22"/>
        </w:rPr>
        <w:t>：</w:t>
      </w:r>
      <w:bookmarkStart w:id="4" w:name="_Hlk117103419"/>
      <w:r w:rsidR="003E1ADF">
        <w:rPr>
          <w:rFonts w:asciiTheme="majorEastAsia" w:eastAsiaTheme="majorEastAsia" w:hAnsiTheme="majorEastAsia" w:hint="eastAsia"/>
          <w:color w:val="000000" w:themeColor="text1"/>
          <w:szCs w:val="22"/>
        </w:rPr>
        <w:t>集合場所</w:t>
      </w:r>
      <w:bookmarkEnd w:id="4"/>
    </w:p>
    <w:p w14:paraId="07947577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5890BD35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7029EBAC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107FD47B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14B4600B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1E5AF980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79D98AAF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06F19A15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01D44357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65C59040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001CBF77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4B49CFDA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4ACB0408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1E34BC3D" w14:textId="46387E3E" w:rsidR="003D2AB6" w:rsidRPr="003D2AB6" w:rsidRDefault="005A312C" w:rsidP="003D2AB6">
      <w:pPr>
        <w:rPr>
          <w:rFonts w:asciiTheme="majorEastAsia" w:eastAsiaTheme="majorEastAsia" w:hAnsiTheme="majorEastAsia"/>
          <w:szCs w:val="22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1863F3" wp14:editId="40439E35">
                <wp:simplePos x="0" y="0"/>
                <wp:positionH relativeFrom="column">
                  <wp:posOffset>861060</wp:posOffset>
                </wp:positionH>
                <wp:positionV relativeFrom="paragraph">
                  <wp:posOffset>25400</wp:posOffset>
                </wp:positionV>
                <wp:extent cx="869950" cy="571500"/>
                <wp:effectExtent l="38100" t="38100" r="25400" b="1905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9950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1C28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67.8pt;margin-top:2pt;width:68.5pt;height:4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</w:p>
    <w:p w14:paraId="1E2E67FA" w14:textId="57AB9CA9" w:rsidR="003D2AB6" w:rsidRPr="003D2AB6" w:rsidRDefault="005A312C" w:rsidP="003D2AB6">
      <w:pPr>
        <w:rPr>
          <w:rFonts w:asciiTheme="majorEastAsia" w:eastAsiaTheme="majorEastAsia" w:hAnsiTheme="majorEastAsia"/>
          <w:szCs w:val="22"/>
        </w:rPr>
      </w:pPr>
      <w:r w:rsidRPr="003E1ADF">
        <w:rPr>
          <w:rFonts w:asciiTheme="majorEastAsia" w:eastAsiaTheme="majorEastAsia" w:hAnsiTheme="majorEastAsia"/>
          <w:noProof/>
          <w:color w:val="000000" w:themeColor="text1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2E7C66" wp14:editId="5AC62ECB">
                <wp:simplePos x="0" y="0"/>
                <wp:positionH relativeFrom="column">
                  <wp:posOffset>1731010</wp:posOffset>
                </wp:positionH>
                <wp:positionV relativeFrom="paragraph">
                  <wp:posOffset>36195</wp:posOffset>
                </wp:positionV>
                <wp:extent cx="1993900" cy="825500"/>
                <wp:effectExtent l="0" t="0" r="25400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F2337" w14:textId="6F79D145" w:rsidR="003E1ADF" w:rsidRPr="00C84AA9" w:rsidRDefault="005A312C" w:rsidP="005A312C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2"/>
                              </w:rPr>
                              <w:t>【集合場所】</w:t>
                            </w:r>
                          </w:p>
                          <w:p w14:paraId="14E34344" w14:textId="63CD32D0" w:rsidR="003E1ADF" w:rsidRDefault="005A312C" w:rsidP="005A312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米子</w:t>
                            </w:r>
                            <w:r>
                              <w:t>市民体育館入口付近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2E7C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6.3pt;margin-top:2.85pt;width:157pt;height: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">
                <v:textbox>
                  <w:txbxContent>
                    <w:p w14:paraId="2A2F2337" w14:textId="6F79D145" w:rsidR="003E1ADF" w:rsidRPr="00C84AA9" w:rsidRDefault="005A312C" w:rsidP="005A312C">
                      <w:pPr>
                        <w:widowControl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2"/>
                        </w:rPr>
                        <w:t>【集合場所】</w:t>
                      </w:r>
                    </w:p>
                    <w:p w14:paraId="14E34344" w14:textId="63CD32D0" w:rsidR="003E1ADF" w:rsidRDefault="005A312C" w:rsidP="005A312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米子</w:t>
                      </w:r>
                      <w:r>
                        <w:t>市民体育館入口付近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EF7DC4" w14:textId="7A20022D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4C724E90" w14:textId="1DCA4C39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309982AF" w14:textId="7777777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3D5A52F1" w14:textId="2F0BB6BF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4B0F1376" w14:textId="4611E05A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3CD02775" w14:textId="10413D96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7C7BFF8D" w14:textId="0E971227" w:rsidR="003D2AB6" w:rsidRPr="003D2AB6" w:rsidRDefault="003D2AB6" w:rsidP="003D2AB6">
      <w:pPr>
        <w:rPr>
          <w:rFonts w:asciiTheme="majorEastAsia" w:eastAsiaTheme="majorEastAsia" w:hAnsiTheme="majorEastAsia"/>
          <w:szCs w:val="22"/>
        </w:rPr>
      </w:pPr>
    </w:p>
    <w:p w14:paraId="1D211CD8" w14:textId="1A5C3E79" w:rsidR="003D2AB6" w:rsidRDefault="003D2AB6">
      <w:pPr>
        <w:widowControl/>
        <w:jc w:val="left"/>
        <w:rPr>
          <w:rFonts w:asciiTheme="majorEastAsia" w:eastAsiaTheme="majorEastAsia" w:hAnsiTheme="majorEastAsia"/>
          <w:szCs w:val="22"/>
        </w:rPr>
      </w:pPr>
      <w:r>
        <w:rPr>
          <w:rFonts w:asciiTheme="majorEastAsia" w:eastAsiaTheme="majorEastAsia" w:hAnsiTheme="majorEastAsia"/>
          <w:szCs w:val="22"/>
        </w:rPr>
        <w:br w:type="page"/>
      </w:r>
    </w:p>
    <w:p w14:paraId="57FE3234" w14:textId="02D33B57" w:rsidR="003D2AB6" w:rsidRDefault="003D2AB6" w:rsidP="003D2AB6">
      <w:pPr>
        <w:rPr>
          <w:rFonts w:asciiTheme="majorEastAsia" w:eastAsiaTheme="majorEastAsia" w:hAnsiTheme="majorEastAsia"/>
          <w:color w:val="000000" w:themeColor="text1"/>
          <w:szCs w:val="22"/>
        </w:rPr>
      </w:pPr>
      <w:r>
        <w:rPr>
          <w:rFonts w:asciiTheme="majorEastAsia" w:eastAsiaTheme="majorEastAsia" w:hAnsiTheme="majorEastAsia" w:hint="eastAsia"/>
          <w:color w:val="000000" w:themeColor="text1"/>
          <w:szCs w:val="22"/>
        </w:rPr>
        <w:lastRenderedPageBreak/>
        <w:t>別添２：</w:t>
      </w:r>
      <w:r w:rsidR="007F65FF">
        <w:rPr>
          <w:rFonts w:asciiTheme="majorEastAsia" w:eastAsiaTheme="majorEastAsia" w:hAnsiTheme="majorEastAsia" w:hint="eastAsia"/>
          <w:color w:val="000000" w:themeColor="text1"/>
          <w:szCs w:val="22"/>
        </w:rPr>
        <w:t>当日の流れ</w:t>
      </w:r>
    </w:p>
    <w:p w14:paraId="117EEB99" w14:textId="77777777" w:rsidR="00713333" w:rsidRPr="00C84AA9" w:rsidRDefault="00713333" w:rsidP="003D2AB6">
      <w:pPr>
        <w:rPr>
          <w:rFonts w:asciiTheme="majorEastAsia" w:eastAsiaTheme="majorEastAsia" w:hAnsiTheme="majorEastAsia"/>
          <w:color w:val="000000" w:themeColor="text1"/>
          <w:szCs w:val="22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387"/>
      </w:tblGrid>
      <w:tr w:rsidR="00713333" w14:paraId="1997669B" w14:textId="77777777" w:rsidTr="008848DC">
        <w:trPr>
          <w:jc w:val="center"/>
        </w:trPr>
        <w:tc>
          <w:tcPr>
            <w:tcW w:w="3397" w:type="dxa"/>
            <w:shd w:val="clear" w:color="auto" w:fill="D9D9D9" w:themeFill="background1" w:themeFillShade="D9"/>
          </w:tcPr>
          <w:p w14:paraId="509727EC" w14:textId="3DD752A7" w:rsidR="00713333" w:rsidRDefault="00713333" w:rsidP="00713333">
            <w:pPr>
              <w:jc w:val="center"/>
              <w:rPr>
                <w:rFonts w:asciiTheme="majorEastAsia" w:eastAsiaTheme="majorEastAsia" w:hAnsiTheme="majorEastAsia"/>
                <w:szCs w:val="22"/>
              </w:rPr>
            </w:pPr>
            <w:r>
              <w:rPr>
                <w:rFonts w:asciiTheme="majorEastAsia" w:eastAsiaTheme="majorEastAsia" w:hAnsiTheme="majorEastAsia"/>
                <w:szCs w:val="22"/>
              </w:rPr>
              <w:t>時間</w:t>
            </w:r>
          </w:p>
        </w:tc>
        <w:tc>
          <w:tcPr>
            <w:tcW w:w="5387" w:type="dxa"/>
            <w:shd w:val="clear" w:color="auto" w:fill="D9D9D9" w:themeFill="background1" w:themeFillShade="D9"/>
          </w:tcPr>
          <w:p w14:paraId="51E35742" w14:textId="3EE64062" w:rsidR="00713333" w:rsidRDefault="00713333" w:rsidP="00713333">
            <w:pPr>
              <w:jc w:val="center"/>
              <w:rPr>
                <w:rFonts w:asciiTheme="majorEastAsia" w:eastAsiaTheme="majorEastAsia" w:hAnsiTheme="majorEastAsia"/>
                <w:szCs w:val="22"/>
              </w:rPr>
            </w:pPr>
            <w:r>
              <w:rPr>
                <w:rFonts w:asciiTheme="majorEastAsia" w:eastAsiaTheme="majorEastAsia" w:hAnsiTheme="majorEastAsia"/>
                <w:szCs w:val="22"/>
              </w:rPr>
              <w:t>内容</w:t>
            </w:r>
          </w:p>
        </w:tc>
      </w:tr>
      <w:tr w:rsidR="00713333" w14:paraId="6DE3DFB3" w14:textId="77777777" w:rsidTr="005E0D7E">
        <w:trPr>
          <w:trHeight w:val="862"/>
          <w:jc w:val="center"/>
        </w:trPr>
        <w:tc>
          <w:tcPr>
            <w:tcW w:w="3397" w:type="dxa"/>
            <w:vAlign w:val="center"/>
          </w:tcPr>
          <w:p w14:paraId="2CBEE3BA" w14:textId="37860114" w:rsidR="00713333" w:rsidRPr="00713333" w:rsidRDefault="00713333" w:rsidP="007F65FF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１０</w:t>
            </w:r>
            <w:r w:rsidR="007F65FF">
              <w:rPr>
                <w:rFonts w:asciiTheme="minorEastAsia" w:hAnsiTheme="minorEastAsia"/>
                <w:szCs w:val="22"/>
              </w:rPr>
              <w:t>時</w:t>
            </w:r>
            <w:r w:rsidRPr="00713333">
              <w:rPr>
                <w:rFonts w:asciiTheme="minorEastAsia" w:hAnsiTheme="minorEastAsia"/>
                <w:szCs w:val="22"/>
              </w:rPr>
              <w:t>００</w:t>
            </w:r>
            <w:r w:rsidR="007F65FF">
              <w:rPr>
                <w:rFonts w:asciiTheme="minorEastAsia" w:hAnsiTheme="minorEastAsia"/>
                <w:szCs w:val="22"/>
              </w:rPr>
              <w:t>分</w:t>
            </w:r>
            <w:r w:rsidRPr="00713333">
              <w:rPr>
                <w:rFonts w:asciiTheme="minorEastAsia" w:hAnsiTheme="minorEastAsia"/>
                <w:szCs w:val="22"/>
              </w:rPr>
              <w:t>～</w:t>
            </w:r>
          </w:p>
        </w:tc>
        <w:tc>
          <w:tcPr>
            <w:tcW w:w="5387" w:type="dxa"/>
            <w:vAlign w:val="center"/>
          </w:tcPr>
          <w:p w14:paraId="32331CC7" w14:textId="7039BD8D" w:rsidR="00713333" w:rsidRPr="00713333" w:rsidRDefault="00713333" w:rsidP="007F65FF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受付開始</w:t>
            </w:r>
          </w:p>
        </w:tc>
      </w:tr>
      <w:tr w:rsidR="00713333" w14:paraId="059F889E" w14:textId="77777777" w:rsidTr="005E0D7E">
        <w:trPr>
          <w:trHeight w:val="862"/>
          <w:jc w:val="center"/>
        </w:trPr>
        <w:tc>
          <w:tcPr>
            <w:tcW w:w="3397" w:type="dxa"/>
            <w:vAlign w:val="center"/>
          </w:tcPr>
          <w:p w14:paraId="5A09B4F6" w14:textId="21B81F19" w:rsidR="00713333" w:rsidRPr="00713333" w:rsidRDefault="00713333" w:rsidP="007A1D12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１０</w:t>
            </w:r>
            <w:r w:rsidR="007F65FF">
              <w:rPr>
                <w:rFonts w:asciiTheme="minorEastAsia" w:hAnsiTheme="minorEastAsia"/>
                <w:szCs w:val="22"/>
              </w:rPr>
              <w:t>時</w:t>
            </w:r>
            <w:r w:rsidRPr="00713333">
              <w:rPr>
                <w:rFonts w:asciiTheme="minorEastAsia" w:hAnsiTheme="minorEastAsia"/>
                <w:szCs w:val="22"/>
              </w:rPr>
              <w:t>３０</w:t>
            </w:r>
            <w:r w:rsidR="007F65FF">
              <w:rPr>
                <w:rFonts w:asciiTheme="minorEastAsia" w:hAnsiTheme="minorEastAsia"/>
                <w:szCs w:val="22"/>
              </w:rPr>
              <w:t>分</w:t>
            </w:r>
            <w:r w:rsidRPr="00713333">
              <w:rPr>
                <w:rFonts w:asciiTheme="minorEastAsia" w:hAnsiTheme="minorEastAsia"/>
                <w:szCs w:val="22"/>
              </w:rPr>
              <w:t>～１２</w:t>
            </w:r>
            <w:r w:rsidR="007F65FF">
              <w:rPr>
                <w:rFonts w:asciiTheme="minorEastAsia" w:hAnsiTheme="minorEastAsia"/>
                <w:szCs w:val="22"/>
              </w:rPr>
              <w:t>時</w:t>
            </w:r>
            <w:r w:rsidRPr="00713333">
              <w:rPr>
                <w:rFonts w:asciiTheme="minorEastAsia" w:hAnsiTheme="minorEastAsia"/>
                <w:szCs w:val="22"/>
              </w:rPr>
              <w:t>００</w:t>
            </w:r>
            <w:r w:rsidR="007F65FF">
              <w:rPr>
                <w:rFonts w:asciiTheme="minorEastAsia" w:hAnsiTheme="minorEastAsia"/>
                <w:szCs w:val="22"/>
              </w:rPr>
              <w:t>分</w:t>
            </w:r>
          </w:p>
        </w:tc>
        <w:tc>
          <w:tcPr>
            <w:tcW w:w="5387" w:type="dxa"/>
            <w:vAlign w:val="center"/>
          </w:tcPr>
          <w:p w14:paraId="62803D5E" w14:textId="2BC9A811" w:rsidR="00713333" w:rsidRPr="00713333" w:rsidRDefault="00713333" w:rsidP="007F65FF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米子市民体育館</w:t>
            </w:r>
            <w:r w:rsidR="00E10CF9">
              <w:rPr>
                <w:rFonts w:asciiTheme="minorEastAsia" w:hAnsiTheme="minorEastAsia"/>
                <w:szCs w:val="22"/>
              </w:rPr>
              <w:t>等</w:t>
            </w:r>
            <w:r w:rsidRPr="00713333">
              <w:rPr>
                <w:rFonts w:asciiTheme="minorEastAsia" w:hAnsiTheme="minorEastAsia"/>
                <w:szCs w:val="22"/>
              </w:rPr>
              <w:t>の見学</w:t>
            </w:r>
          </w:p>
          <w:p w14:paraId="4170209A" w14:textId="143C0A9D" w:rsidR="00713333" w:rsidRPr="00713333" w:rsidRDefault="00713333" w:rsidP="007F65FF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（各自、</w:t>
            </w:r>
            <w:r w:rsidR="006D49DB">
              <w:rPr>
                <w:rFonts w:asciiTheme="minorEastAsia" w:hAnsiTheme="minorEastAsia"/>
                <w:szCs w:val="22"/>
              </w:rPr>
              <w:t>見学</w:t>
            </w:r>
            <w:r w:rsidRPr="00713333">
              <w:rPr>
                <w:rFonts w:asciiTheme="minorEastAsia" w:hAnsiTheme="minorEastAsia"/>
                <w:szCs w:val="22"/>
              </w:rPr>
              <w:t>終了後解散）</w:t>
            </w:r>
          </w:p>
        </w:tc>
      </w:tr>
      <w:tr w:rsidR="007F65FF" w14:paraId="31C4C12D" w14:textId="77777777" w:rsidTr="005E0D7E">
        <w:trPr>
          <w:trHeight w:val="862"/>
          <w:jc w:val="center"/>
        </w:trPr>
        <w:tc>
          <w:tcPr>
            <w:tcW w:w="3397" w:type="dxa"/>
            <w:vAlign w:val="center"/>
          </w:tcPr>
          <w:p w14:paraId="0A2DE281" w14:textId="5BAC96F0" w:rsidR="007F65FF" w:rsidRPr="00713333" w:rsidRDefault="007F65FF" w:rsidP="007A1D12">
            <w:pPr>
              <w:rPr>
                <w:rFonts w:asciiTheme="minorEastAsia" w:hAnsiTheme="minorEastAsia"/>
                <w:szCs w:val="22"/>
              </w:rPr>
            </w:pPr>
            <w:r>
              <w:rPr>
                <w:rFonts w:asciiTheme="minorEastAsia" w:hAnsiTheme="minorEastAsia"/>
                <w:szCs w:val="22"/>
              </w:rPr>
              <w:t>１２</w:t>
            </w:r>
            <w:r w:rsidRPr="007F65FF">
              <w:rPr>
                <w:rFonts w:asciiTheme="minorEastAsia" w:hAnsiTheme="minorEastAsia" w:hint="eastAsia"/>
                <w:szCs w:val="22"/>
              </w:rPr>
              <w:t>時</w:t>
            </w:r>
            <w:r>
              <w:rPr>
                <w:rFonts w:asciiTheme="minorEastAsia" w:hAnsiTheme="minorEastAsia"/>
                <w:szCs w:val="22"/>
              </w:rPr>
              <w:t>５０分頃</w:t>
            </w:r>
          </w:p>
        </w:tc>
        <w:tc>
          <w:tcPr>
            <w:tcW w:w="5387" w:type="dxa"/>
            <w:vAlign w:val="center"/>
          </w:tcPr>
          <w:p w14:paraId="1D571B73" w14:textId="67067BC9" w:rsidR="007F65FF" w:rsidRPr="00713333" w:rsidRDefault="008848DC" w:rsidP="007F65FF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希望者のみ</w:t>
            </w:r>
            <w:r w:rsidR="007F65FF" w:rsidRPr="00713333">
              <w:rPr>
                <w:rFonts w:asciiTheme="minorEastAsia" w:hAnsiTheme="minorEastAsia"/>
                <w:szCs w:val="22"/>
              </w:rPr>
              <w:t>県立米子産業体育館</w:t>
            </w:r>
            <w:r w:rsidR="007F65FF">
              <w:rPr>
                <w:rFonts w:asciiTheme="minorEastAsia" w:hAnsiTheme="minorEastAsia"/>
                <w:szCs w:val="22"/>
              </w:rPr>
              <w:t>入口付近にて集合</w:t>
            </w:r>
          </w:p>
        </w:tc>
      </w:tr>
      <w:tr w:rsidR="00713333" w14:paraId="7E296A88" w14:textId="77777777" w:rsidTr="005E0D7E">
        <w:trPr>
          <w:trHeight w:val="862"/>
          <w:jc w:val="center"/>
        </w:trPr>
        <w:tc>
          <w:tcPr>
            <w:tcW w:w="3397" w:type="dxa"/>
            <w:vAlign w:val="center"/>
          </w:tcPr>
          <w:p w14:paraId="5448D29D" w14:textId="65C98C3A" w:rsidR="00713333" w:rsidRPr="00713333" w:rsidRDefault="00713333" w:rsidP="007A1D12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１３</w:t>
            </w:r>
            <w:r w:rsidR="007F65FF">
              <w:rPr>
                <w:rFonts w:asciiTheme="minorEastAsia" w:hAnsiTheme="minorEastAsia"/>
                <w:szCs w:val="22"/>
              </w:rPr>
              <w:t>時</w:t>
            </w:r>
            <w:r w:rsidRPr="00713333">
              <w:rPr>
                <w:rFonts w:asciiTheme="minorEastAsia" w:hAnsiTheme="minorEastAsia"/>
                <w:szCs w:val="22"/>
              </w:rPr>
              <w:t>００</w:t>
            </w:r>
            <w:r w:rsidR="007F65FF">
              <w:rPr>
                <w:rFonts w:asciiTheme="minorEastAsia" w:hAnsiTheme="minorEastAsia"/>
                <w:szCs w:val="22"/>
              </w:rPr>
              <w:t>分</w:t>
            </w:r>
            <w:r w:rsidRPr="00713333">
              <w:rPr>
                <w:rFonts w:asciiTheme="minorEastAsia" w:hAnsiTheme="minorEastAsia"/>
                <w:szCs w:val="22"/>
              </w:rPr>
              <w:t>～１</w:t>
            </w:r>
            <w:r w:rsidR="00F046EA">
              <w:rPr>
                <w:rFonts w:asciiTheme="minorEastAsia" w:hAnsiTheme="minorEastAsia" w:hint="eastAsia"/>
                <w:szCs w:val="22"/>
              </w:rPr>
              <w:t>４</w:t>
            </w:r>
            <w:r w:rsidR="007F65FF">
              <w:rPr>
                <w:rFonts w:asciiTheme="minorEastAsia" w:hAnsiTheme="minorEastAsia"/>
                <w:szCs w:val="22"/>
              </w:rPr>
              <w:t>時</w:t>
            </w:r>
            <w:r w:rsidR="00F046EA">
              <w:rPr>
                <w:rFonts w:asciiTheme="minorEastAsia" w:hAnsiTheme="minorEastAsia" w:hint="eastAsia"/>
                <w:szCs w:val="22"/>
              </w:rPr>
              <w:t>０</w:t>
            </w:r>
            <w:r w:rsidR="00E10CF9">
              <w:rPr>
                <w:rFonts w:asciiTheme="minorEastAsia" w:hAnsiTheme="minorEastAsia"/>
                <w:szCs w:val="22"/>
              </w:rPr>
              <w:t>０</w:t>
            </w:r>
            <w:r w:rsidR="007F65FF">
              <w:rPr>
                <w:rFonts w:asciiTheme="minorEastAsia" w:hAnsiTheme="minorEastAsia"/>
                <w:szCs w:val="22"/>
              </w:rPr>
              <w:t>分</w:t>
            </w:r>
          </w:p>
        </w:tc>
        <w:tc>
          <w:tcPr>
            <w:tcW w:w="5387" w:type="dxa"/>
            <w:vAlign w:val="center"/>
          </w:tcPr>
          <w:p w14:paraId="714ED3FB" w14:textId="724150A4" w:rsidR="00713333" w:rsidRPr="00713333" w:rsidRDefault="00713333" w:rsidP="007F65FF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県立米子産業体育館の見学</w:t>
            </w:r>
          </w:p>
          <w:p w14:paraId="08C4BA3D" w14:textId="66E93D2B" w:rsidR="005E0D7E" w:rsidRPr="00713333" w:rsidRDefault="00713333" w:rsidP="007F65FF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（各自、</w:t>
            </w:r>
            <w:r w:rsidR="006D49DB">
              <w:rPr>
                <w:rFonts w:asciiTheme="minorEastAsia" w:hAnsiTheme="minorEastAsia"/>
                <w:szCs w:val="22"/>
              </w:rPr>
              <w:t>見学</w:t>
            </w:r>
            <w:r w:rsidRPr="00713333">
              <w:rPr>
                <w:rFonts w:asciiTheme="minorEastAsia" w:hAnsiTheme="minorEastAsia"/>
                <w:szCs w:val="22"/>
              </w:rPr>
              <w:t>終了後解散）</w:t>
            </w:r>
          </w:p>
        </w:tc>
      </w:tr>
      <w:tr w:rsidR="00E10CF9" w14:paraId="37037872" w14:textId="77777777" w:rsidTr="005E0D7E">
        <w:trPr>
          <w:trHeight w:val="862"/>
          <w:jc w:val="center"/>
        </w:trPr>
        <w:tc>
          <w:tcPr>
            <w:tcW w:w="3397" w:type="dxa"/>
            <w:vAlign w:val="center"/>
          </w:tcPr>
          <w:p w14:paraId="480EA954" w14:textId="54A8D5CF" w:rsidR="00E10CF9" w:rsidRPr="00713333" w:rsidRDefault="00E10CF9" w:rsidP="00E10CF9">
            <w:pPr>
              <w:rPr>
                <w:rFonts w:asciiTheme="minorEastAsia" w:hAnsiTheme="minorEastAsia"/>
                <w:szCs w:val="22"/>
              </w:rPr>
            </w:pPr>
            <w:r>
              <w:rPr>
                <w:rFonts w:asciiTheme="minorEastAsia" w:hAnsiTheme="minorEastAsia"/>
                <w:szCs w:val="22"/>
              </w:rPr>
              <w:t>１</w:t>
            </w:r>
            <w:r w:rsidR="00F046EA">
              <w:rPr>
                <w:rFonts w:asciiTheme="minorEastAsia" w:hAnsiTheme="minorEastAsia" w:hint="eastAsia"/>
                <w:szCs w:val="22"/>
              </w:rPr>
              <w:t>４</w:t>
            </w:r>
            <w:r w:rsidRPr="007F65FF">
              <w:rPr>
                <w:rFonts w:asciiTheme="minorEastAsia" w:hAnsiTheme="minorEastAsia" w:hint="eastAsia"/>
                <w:szCs w:val="22"/>
              </w:rPr>
              <w:t>時</w:t>
            </w:r>
            <w:r w:rsidR="00F046EA">
              <w:rPr>
                <w:rFonts w:asciiTheme="minorEastAsia" w:hAnsiTheme="minorEastAsia" w:hint="eastAsia"/>
                <w:szCs w:val="22"/>
              </w:rPr>
              <w:t>３</w:t>
            </w:r>
            <w:r>
              <w:rPr>
                <w:rFonts w:asciiTheme="minorEastAsia" w:hAnsiTheme="minorEastAsia"/>
                <w:szCs w:val="22"/>
              </w:rPr>
              <w:t>０分頃</w:t>
            </w:r>
          </w:p>
        </w:tc>
        <w:tc>
          <w:tcPr>
            <w:tcW w:w="5387" w:type="dxa"/>
            <w:vAlign w:val="center"/>
          </w:tcPr>
          <w:p w14:paraId="7582D3C7" w14:textId="007F9230" w:rsidR="00E10CF9" w:rsidRPr="00713333" w:rsidRDefault="005E0D7E" w:rsidP="00E10CF9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希望者のみ</w:t>
            </w:r>
            <w:r w:rsidR="00E10CF9" w:rsidRPr="00E10CF9">
              <w:rPr>
                <w:rFonts w:asciiTheme="minorEastAsia" w:hAnsiTheme="minorEastAsia" w:hint="eastAsia"/>
                <w:szCs w:val="22"/>
              </w:rPr>
              <w:t>米子市営武道館</w:t>
            </w:r>
            <w:r w:rsidR="00E10CF9">
              <w:rPr>
                <w:rFonts w:asciiTheme="minorEastAsia" w:hAnsiTheme="minorEastAsia"/>
                <w:szCs w:val="22"/>
              </w:rPr>
              <w:t>入口付近にて集合</w:t>
            </w:r>
          </w:p>
        </w:tc>
      </w:tr>
      <w:tr w:rsidR="00E10CF9" w14:paraId="3D27E268" w14:textId="77777777" w:rsidTr="005E0D7E">
        <w:trPr>
          <w:trHeight w:val="862"/>
          <w:jc w:val="center"/>
        </w:trPr>
        <w:tc>
          <w:tcPr>
            <w:tcW w:w="3397" w:type="dxa"/>
            <w:vAlign w:val="center"/>
          </w:tcPr>
          <w:p w14:paraId="77F0DA21" w14:textId="0810861D" w:rsidR="00E10CF9" w:rsidRPr="00713333" w:rsidRDefault="00E10CF9" w:rsidP="00E10CF9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１</w:t>
            </w:r>
            <w:r>
              <w:rPr>
                <w:rFonts w:asciiTheme="minorEastAsia" w:hAnsiTheme="minorEastAsia"/>
                <w:szCs w:val="22"/>
              </w:rPr>
              <w:t>４時</w:t>
            </w:r>
            <w:r w:rsidR="00F046EA">
              <w:rPr>
                <w:rFonts w:asciiTheme="minorEastAsia" w:hAnsiTheme="minorEastAsia" w:hint="eastAsia"/>
                <w:szCs w:val="22"/>
              </w:rPr>
              <w:t>３</w:t>
            </w:r>
            <w:r>
              <w:rPr>
                <w:rFonts w:asciiTheme="minorEastAsia" w:hAnsiTheme="minorEastAsia"/>
                <w:szCs w:val="22"/>
              </w:rPr>
              <w:t>０分</w:t>
            </w:r>
            <w:r w:rsidRPr="00713333">
              <w:rPr>
                <w:rFonts w:asciiTheme="minorEastAsia" w:hAnsiTheme="minorEastAsia"/>
                <w:szCs w:val="22"/>
              </w:rPr>
              <w:t>～１</w:t>
            </w:r>
            <w:r w:rsidR="00F046EA">
              <w:rPr>
                <w:rFonts w:asciiTheme="minorEastAsia" w:hAnsiTheme="minorEastAsia" w:hint="eastAsia"/>
                <w:szCs w:val="22"/>
              </w:rPr>
              <w:t>５</w:t>
            </w:r>
            <w:r>
              <w:rPr>
                <w:rFonts w:asciiTheme="minorEastAsia" w:hAnsiTheme="minorEastAsia"/>
                <w:szCs w:val="22"/>
              </w:rPr>
              <w:t>時０</w:t>
            </w:r>
            <w:r w:rsidRPr="00713333">
              <w:rPr>
                <w:rFonts w:asciiTheme="minorEastAsia" w:hAnsiTheme="minorEastAsia"/>
                <w:szCs w:val="22"/>
              </w:rPr>
              <w:t>０</w:t>
            </w:r>
            <w:r>
              <w:rPr>
                <w:rFonts w:asciiTheme="minorEastAsia" w:hAnsiTheme="minorEastAsia"/>
                <w:szCs w:val="22"/>
              </w:rPr>
              <w:t>分</w:t>
            </w:r>
          </w:p>
        </w:tc>
        <w:tc>
          <w:tcPr>
            <w:tcW w:w="5387" w:type="dxa"/>
            <w:vAlign w:val="center"/>
          </w:tcPr>
          <w:p w14:paraId="4C68F47A" w14:textId="2696BD07" w:rsidR="00E10CF9" w:rsidRPr="00713333" w:rsidRDefault="00E10CF9" w:rsidP="00E10CF9">
            <w:pPr>
              <w:rPr>
                <w:rFonts w:asciiTheme="minorEastAsia" w:hAnsiTheme="minorEastAsia"/>
                <w:szCs w:val="22"/>
              </w:rPr>
            </w:pPr>
            <w:r w:rsidRPr="00E10CF9">
              <w:rPr>
                <w:rFonts w:asciiTheme="minorEastAsia" w:hAnsiTheme="minorEastAsia" w:hint="eastAsia"/>
                <w:szCs w:val="22"/>
              </w:rPr>
              <w:t>米子市営武道館</w:t>
            </w:r>
            <w:r w:rsidRPr="00713333">
              <w:rPr>
                <w:rFonts w:asciiTheme="minorEastAsia" w:hAnsiTheme="minorEastAsia"/>
                <w:szCs w:val="22"/>
              </w:rPr>
              <w:t>の見学</w:t>
            </w:r>
          </w:p>
          <w:p w14:paraId="6DED216A" w14:textId="7177B9DE" w:rsidR="00E10CF9" w:rsidRPr="00713333" w:rsidRDefault="00E10CF9" w:rsidP="00E10CF9">
            <w:pPr>
              <w:rPr>
                <w:rFonts w:asciiTheme="minorEastAsia" w:hAnsiTheme="minorEastAsia"/>
                <w:szCs w:val="22"/>
              </w:rPr>
            </w:pPr>
            <w:r w:rsidRPr="00713333">
              <w:rPr>
                <w:rFonts w:asciiTheme="minorEastAsia" w:hAnsiTheme="minorEastAsia"/>
                <w:szCs w:val="22"/>
              </w:rPr>
              <w:t>（各自、</w:t>
            </w:r>
            <w:r>
              <w:rPr>
                <w:rFonts w:asciiTheme="minorEastAsia" w:hAnsiTheme="minorEastAsia"/>
                <w:szCs w:val="22"/>
              </w:rPr>
              <w:t>見学</w:t>
            </w:r>
            <w:r w:rsidRPr="00713333">
              <w:rPr>
                <w:rFonts w:asciiTheme="minorEastAsia" w:hAnsiTheme="minorEastAsia"/>
                <w:szCs w:val="22"/>
              </w:rPr>
              <w:t>終了後解散）</w:t>
            </w:r>
          </w:p>
        </w:tc>
      </w:tr>
    </w:tbl>
    <w:p w14:paraId="5FD55DAE" w14:textId="6CFA97DD" w:rsidR="003E1ADF" w:rsidRPr="003D2AB6" w:rsidRDefault="003E1ADF" w:rsidP="003D2AB6">
      <w:pPr>
        <w:ind w:firstLineChars="100" w:firstLine="210"/>
        <w:rPr>
          <w:rFonts w:asciiTheme="majorEastAsia" w:eastAsiaTheme="majorEastAsia" w:hAnsiTheme="majorEastAsia"/>
          <w:szCs w:val="22"/>
        </w:rPr>
      </w:pPr>
    </w:p>
    <w:sectPr w:rsidR="003E1ADF" w:rsidRPr="003D2AB6" w:rsidSect="009703CB">
      <w:footerReference w:type="default" r:id="rId13"/>
      <w:pgSz w:w="11906" w:h="16838" w:code="9"/>
      <w:pgMar w:top="1418" w:right="1134" w:bottom="1418" w:left="1134" w:header="851" w:footer="737" w:gutter="0"/>
      <w:pgNumType w:start="1"/>
      <w:cols w:space="425"/>
      <w:docGrid w:type="linesAndChars" w:linePitch="33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45CFF" w14:textId="77777777" w:rsidR="00F325CE" w:rsidRDefault="00F325CE" w:rsidP="00E03D28">
      <w:r>
        <w:separator/>
      </w:r>
    </w:p>
  </w:endnote>
  <w:endnote w:type="continuationSeparator" w:id="0">
    <w:p w14:paraId="2B5A57B6" w14:textId="77777777" w:rsidR="00F325CE" w:rsidRDefault="00F325CE" w:rsidP="00E0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5468535"/>
      <w:docPartObj>
        <w:docPartGallery w:val="Page Numbers (Bottom of Page)"/>
        <w:docPartUnique/>
      </w:docPartObj>
    </w:sdtPr>
    <w:sdtEndPr/>
    <w:sdtContent>
      <w:p w14:paraId="737054D0" w14:textId="5428F0B6" w:rsidR="00D246ED" w:rsidRDefault="00D246ED">
        <w:pPr>
          <w:pStyle w:val="aff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C58" w:rsidRPr="00531C58">
          <w:rPr>
            <w:noProof/>
            <w:lang w:val="ja-JP"/>
          </w:rPr>
          <w:t>1</w:t>
        </w:r>
        <w:r>
          <w:fldChar w:fldCharType="end"/>
        </w:r>
      </w:p>
    </w:sdtContent>
  </w:sdt>
  <w:p w14:paraId="111C546F" w14:textId="77777777" w:rsidR="00D246ED" w:rsidRDefault="00D246ED">
    <w:pPr>
      <w:pStyle w:val="aff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51829" w14:textId="77777777" w:rsidR="00F325CE" w:rsidRDefault="00F325CE" w:rsidP="00E03D28">
      <w:r>
        <w:separator/>
      </w:r>
    </w:p>
  </w:footnote>
  <w:footnote w:type="continuationSeparator" w:id="0">
    <w:p w14:paraId="0C1BE4F8" w14:textId="77777777" w:rsidR="00F325CE" w:rsidRDefault="00F325CE" w:rsidP="00E03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C1F89"/>
    <w:multiLevelType w:val="hybridMultilevel"/>
    <w:tmpl w:val="49304BEE"/>
    <w:lvl w:ilvl="0" w:tplc="4830E960">
      <w:start w:val="1"/>
      <w:numFmt w:val="lowerLetter"/>
      <w:pStyle w:val="a"/>
      <w:lvlText w:val="%1"/>
      <w:lvlJc w:val="left"/>
      <w:pPr>
        <w:ind w:left="1469" w:hanging="414"/>
      </w:pPr>
      <w:rPr>
        <w:rFonts w:asciiTheme="minorEastAsia" w:eastAsiaTheme="minorEastAsia" w:hAnsiTheme="minor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621B3D"/>
    <w:multiLevelType w:val="multilevel"/>
    <w:tmpl w:val="46802CC8"/>
    <w:lvl w:ilvl="0">
      <w:start w:val="1"/>
      <w:numFmt w:val="decimal"/>
      <w:pStyle w:val="a0"/>
      <w:lvlText w:val="第%1"/>
      <w:lvlJc w:val="left"/>
      <w:pPr>
        <w:tabs>
          <w:tab w:val="num" w:pos="5669"/>
        </w:tabs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FullWidth"/>
      <w:pStyle w:val="2"/>
      <w:lvlText w:val="%2"/>
      <w:lvlJc w:val="left"/>
      <w:pPr>
        <w:tabs>
          <w:tab w:val="num" w:pos="629"/>
        </w:tabs>
        <w:ind w:left="0" w:firstLine="255"/>
      </w:pPr>
      <w:rPr>
        <w:rFonts w:ascii="ＭＳ ゴシック" w:eastAsia="ＭＳ ゴシック" w:hAnsi="ＭＳ ゴシック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(%3)"/>
      <w:lvlJc w:val="left"/>
      <w:pPr>
        <w:tabs>
          <w:tab w:val="num" w:pos="839"/>
        </w:tabs>
        <w:ind w:left="0" w:firstLine="420"/>
      </w:pPr>
      <w:rPr>
        <w:rFonts w:ascii="ＭＳ ゴシック" w:eastAsia="ＭＳ ゴシック" w:hAnsi="ＭＳ ゴシック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EnclosedCircle"/>
      <w:pStyle w:val="4"/>
      <w:lvlText w:val="%4"/>
      <w:lvlJc w:val="left"/>
      <w:pPr>
        <w:tabs>
          <w:tab w:val="num" w:pos="1055"/>
        </w:tabs>
        <w:ind w:left="0" w:firstLine="62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pStyle w:val="8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pStyle w:val="9"/>
      <w:lvlText w:val="%9"/>
      <w:lvlJc w:val="left"/>
      <w:pPr>
        <w:ind w:left="3780" w:hanging="420"/>
      </w:pPr>
      <w:rPr>
        <w:rFonts w:hint="eastAsia"/>
      </w:rPr>
    </w:lvl>
  </w:abstractNum>
  <w:abstractNum w:abstractNumId="2">
    <w:nsid w:val="40717ED6"/>
    <w:multiLevelType w:val="hybridMultilevel"/>
    <w:tmpl w:val="41E0B8DA"/>
    <w:lvl w:ilvl="0" w:tplc="AB08CA56">
      <w:start w:val="1"/>
      <w:numFmt w:val="none"/>
      <w:pStyle w:val="a1"/>
      <w:lvlText w:val="※）"/>
      <w:lvlJc w:val="left"/>
      <w:pPr>
        <w:tabs>
          <w:tab w:val="num" w:pos="830"/>
        </w:tabs>
        <w:ind w:left="830" w:hanging="420"/>
      </w:pPr>
      <w:rPr>
        <w:rFonts w:ascii="ＭＳ 明朝" w:eastAsia="ＭＳ 明朝" w:hAnsi="Times New Roman" w:cs="Times New Roman" w:hint="eastAsia"/>
        <w:b w:val="0"/>
        <w:i w:val="0"/>
        <w:sz w:val="18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41407BA2"/>
    <w:multiLevelType w:val="hybridMultilevel"/>
    <w:tmpl w:val="840E82FE"/>
    <w:lvl w:ilvl="0" w:tplc="04090001">
      <w:start w:val="1"/>
      <w:numFmt w:val="bullet"/>
      <w:lvlText w:val=""/>
      <w:lvlJc w:val="left"/>
      <w:pPr>
        <w:ind w:left="214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02" w:hanging="420"/>
      </w:pPr>
      <w:rPr>
        <w:rFonts w:ascii="Wingdings" w:hAnsi="Wingdings" w:hint="default"/>
      </w:rPr>
    </w:lvl>
  </w:abstractNum>
  <w:abstractNum w:abstractNumId="4">
    <w:nsid w:val="417618F1"/>
    <w:multiLevelType w:val="hybridMultilevel"/>
    <w:tmpl w:val="26921D08"/>
    <w:lvl w:ilvl="0" w:tplc="809ED1BE">
      <w:start w:val="1"/>
      <w:numFmt w:val="bullet"/>
      <w:pStyle w:val="a2"/>
      <w:lvlText w:val="・"/>
      <w:lvlJc w:val="left"/>
      <w:pPr>
        <w:ind w:left="1259" w:hanging="420"/>
      </w:pPr>
      <w:rPr>
        <w:rFonts w:ascii="ＭＳ 明朝" w:eastAsia="ＭＳ 明朝" w:hAnsi="ＭＳ 明朝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BF4C6362">
      <w:numFmt w:val="bullet"/>
      <w:pStyle w:val="a3"/>
      <w:lvlText w:val="・"/>
      <w:lvlJc w:val="left"/>
      <w:pPr>
        <w:ind w:left="1469" w:hanging="42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4633BCA"/>
    <w:multiLevelType w:val="multilevel"/>
    <w:tmpl w:val="B656AFE0"/>
    <w:lvl w:ilvl="0">
      <w:start w:val="1"/>
      <w:numFmt w:val="decimal"/>
      <w:lvlText w:val="第%1"/>
      <w:lvlJc w:val="left"/>
      <w:pPr>
        <w:tabs>
          <w:tab w:val="num" w:pos="5669"/>
        </w:tabs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"/>
      <w:lvlJc w:val="left"/>
      <w:pPr>
        <w:tabs>
          <w:tab w:val="num" w:pos="629"/>
        </w:tabs>
        <w:ind w:left="0" w:firstLine="21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(%3)"/>
      <w:lvlJc w:val="left"/>
      <w:pPr>
        <w:tabs>
          <w:tab w:val="num" w:pos="839"/>
        </w:tabs>
        <w:ind w:left="0" w:firstLine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aiueo"/>
      <w:pStyle w:val="a4"/>
      <w:lvlText w:val="(%4)"/>
      <w:lvlJc w:val="left"/>
      <w:pPr>
        <w:tabs>
          <w:tab w:val="num" w:pos="1055"/>
        </w:tabs>
        <w:ind w:left="629" w:firstLine="42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6">
    <w:nsid w:val="45396FB6"/>
    <w:multiLevelType w:val="hybridMultilevel"/>
    <w:tmpl w:val="399A51BE"/>
    <w:lvl w:ilvl="0" w:tplc="7C52EEBA">
      <w:start w:val="1"/>
      <w:numFmt w:val="aiueoFullWidth"/>
      <w:pStyle w:val="a5"/>
      <w:lvlText w:val="%1"/>
      <w:lvlJc w:val="left"/>
      <w:pPr>
        <w:tabs>
          <w:tab w:val="num" w:pos="1259"/>
        </w:tabs>
        <w:ind w:left="126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>
    <w:nsid w:val="510E5651"/>
    <w:multiLevelType w:val="multilevel"/>
    <w:tmpl w:val="E5A0E81C"/>
    <w:lvl w:ilvl="0">
      <w:start w:val="1"/>
      <w:numFmt w:val="decimalFullWidth"/>
      <w:lvlText w:val="第%1"/>
      <w:lvlJc w:val="left"/>
      <w:pPr>
        <w:ind w:left="0" w:firstLine="0"/>
      </w:pPr>
      <w:rPr>
        <w:rFonts w:hint="default"/>
      </w:rPr>
    </w:lvl>
    <w:lvl w:ilvl="1">
      <w:start w:val="1"/>
      <w:numFmt w:val="decimalFullWidth"/>
      <w:lvlText w:val="%2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(%3)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Restart w:val="1"/>
      <w:pStyle w:val="5"/>
      <w:lvlText w:val="%5"/>
      <w:lvlJc w:val="left"/>
      <w:pPr>
        <w:tabs>
          <w:tab w:val="num" w:pos="1259"/>
        </w:tabs>
        <w:ind w:left="0" w:firstLine="83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aiueo"/>
      <w:pStyle w:val="6"/>
      <w:lvlText w:val="(%6)"/>
      <w:lvlJc w:val="left"/>
      <w:pPr>
        <w:tabs>
          <w:tab w:val="num" w:pos="1469"/>
        </w:tabs>
        <w:ind w:left="0" w:firstLine="104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8">
    <w:nsid w:val="56955B41"/>
    <w:multiLevelType w:val="multilevel"/>
    <w:tmpl w:val="95DEEE6A"/>
    <w:lvl w:ilvl="0">
      <w:start w:val="1"/>
      <w:numFmt w:val="decimalFullWidth"/>
      <w:lvlText w:val="第%1"/>
      <w:lvlJc w:val="left"/>
      <w:pPr>
        <w:ind w:left="0" w:firstLine="0"/>
      </w:pPr>
      <w:rPr>
        <w:rFonts w:hint="default"/>
      </w:rPr>
    </w:lvl>
    <w:lvl w:ilvl="1">
      <w:start w:val="1"/>
      <w:numFmt w:val="decimalFullWidth"/>
      <w:lvlText w:val="%2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(%3)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lowerLetter"/>
      <w:pStyle w:val="7"/>
      <w:lvlText w:val="%7"/>
      <w:lvlJc w:val="left"/>
      <w:pPr>
        <w:tabs>
          <w:tab w:val="num" w:pos="1678"/>
        </w:tabs>
        <w:ind w:left="0" w:firstLine="125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9">
    <w:nsid w:val="578134AA"/>
    <w:multiLevelType w:val="hybridMultilevel"/>
    <w:tmpl w:val="F1225DC8"/>
    <w:lvl w:ilvl="0" w:tplc="21041AAE">
      <w:numFmt w:val="bullet"/>
      <w:lvlText w:val="・"/>
      <w:lvlJc w:val="left"/>
      <w:pPr>
        <w:ind w:left="2082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02" w:hanging="420"/>
      </w:pPr>
      <w:rPr>
        <w:rFonts w:ascii="Wingdings" w:hAnsi="Wingdings" w:hint="default"/>
      </w:rPr>
    </w:lvl>
  </w:abstractNum>
  <w:abstractNum w:abstractNumId="10">
    <w:nsid w:val="6A2B4144"/>
    <w:multiLevelType w:val="multilevel"/>
    <w:tmpl w:val="E2C66A3C"/>
    <w:lvl w:ilvl="0">
      <w:start w:val="1"/>
      <w:numFmt w:val="decimalFullWidth"/>
      <w:pStyle w:val="1"/>
      <w:lvlText w:val="第%1"/>
      <w:lvlJc w:val="left"/>
      <w:pPr>
        <w:tabs>
          <w:tab w:val="num" w:pos="629"/>
        </w:tabs>
        <w:ind w:left="0" w:firstLine="0"/>
      </w:pPr>
      <w:rPr>
        <w:rFonts w:ascii="Arial" w:eastAsia="ＭＳ ゴシック" w:hAnsi="Arial" w:hint="default"/>
        <w:sz w:val="21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1">
    <w:nsid w:val="76920F11"/>
    <w:multiLevelType w:val="hybridMultilevel"/>
    <w:tmpl w:val="810AE6B8"/>
    <w:lvl w:ilvl="0" w:tplc="DDF0CF26">
      <w:start w:val="1"/>
      <w:numFmt w:val="decimalEnclosedCircle"/>
      <w:pStyle w:val="a6"/>
      <w:lvlText w:val="%1"/>
      <w:lvlJc w:val="left"/>
      <w:pPr>
        <w:ind w:left="1049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7C2620DF"/>
    <w:multiLevelType w:val="multilevel"/>
    <w:tmpl w:val="2B34CC24"/>
    <w:styleLink w:val="20"/>
    <w:lvl w:ilvl="0">
      <w:start w:val="1"/>
      <w:numFmt w:val="decimalFullWidth"/>
      <w:suff w:val="space"/>
      <w:lvlText w:val="第%1"/>
      <w:lvlJc w:val="left"/>
      <w:pPr>
        <w:ind w:left="0" w:firstLine="0"/>
      </w:pPr>
      <w:rPr>
        <w:rFonts w:ascii="ＭＳ ゴシック" w:eastAsia="ＭＳ ゴシック" w:hAnsi="ＭＳ ゴシック" w:hint="eastAsia"/>
        <w:sz w:val="21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7"/>
  </w:num>
  <w:num w:numId="5">
    <w:abstractNumId w:val="10"/>
  </w:num>
  <w:num w:numId="6">
    <w:abstractNumId w:val="6"/>
  </w:num>
  <w:num w:numId="7">
    <w:abstractNumId w:val="5"/>
  </w:num>
  <w:num w:numId="8">
    <w:abstractNumId w:val="0"/>
  </w:num>
  <w:num w:numId="9">
    <w:abstractNumId w:val="4"/>
  </w:num>
  <w:num w:numId="10">
    <w:abstractNumId w:val="11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9"/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0"/>
  <w:drawingGridHorizontalSpacing w:val="105"/>
  <w:drawingGridVerticalSpacing w:val="341"/>
  <w:displayHorizont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20A"/>
    <w:rsid w:val="00000DBE"/>
    <w:rsid w:val="00000DD4"/>
    <w:rsid w:val="00001117"/>
    <w:rsid w:val="00001486"/>
    <w:rsid w:val="00001E15"/>
    <w:rsid w:val="0000224A"/>
    <w:rsid w:val="00002751"/>
    <w:rsid w:val="00004F9C"/>
    <w:rsid w:val="000078ED"/>
    <w:rsid w:val="000102F2"/>
    <w:rsid w:val="000106C9"/>
    <w:rsid w:val="000116D6"/>
    <w:rsid w:val="00012001"/>
    <w:rsid w:val="000138E4"/>
    <w:rsid w:val="00015F0C"/>
    <w:rsid w:val="00016B7D"/>
    <w:rsid w:val="00017BB3"/>
    <w:rsid w:val="000202A1"/>
    <w:rsid w:val="00021779"/>
    <w:rsid w:val="00021CD4"/>
    <w:rsid w:val="000236EA"/>
    <w:rsid w:val="00023895"/>
    <w:rsid w:val="000248FA"/>
    <w:rsid w:val="0002724B"/>
    <w:rsid w:val="000277BF"/>
    <w:rsid w:val="00027E05"/>
    <w:rsid w:val="0003083D"/>
    <w:rsid w:val="00030BFD"/>
    <w:rsid w:val="000318AB"/>
    <w:rsid w:val="00032EB5"/>
    <w:rsid w:val="000343B8"/>
    <w:rsid w:val="00036E3A"/>
    <w:rsid w:val="000428D0"/>
    <w:rsid w:val="00043590"/>
    <w:rsid w:val="000437BD"/>
    <w:rsid w:val="0004408B"/>
    <w:rsid w:val="000443FA"/>
    <w:rsid w:val="00045523"/>
    <w:rsid w:val="0004586E"/>
    <w:rsid w:val="00046A76"/>
    <w:rsid w:val="00046D1B"/>
    <w:rsid w:val="00047245"/>
    <w:rsid w:val="00047A28"/>
    <w:rsid w:val="00050D60"/>
    <w:rsid w:val="000515C9"/>
    <w:rsid w:val="00053605"/>
    <w:rsid w:val="00054B32"/>
    <w:rsid w:val="0005685C"/>
    <w:rsid w:val="000577B0"/>
    <w:rsid w:val="00057CEA"/>
    <w:rsid w:val="00060186"/>
    <w:rsid w:val="0006206A"/>
    <w:rsid w:val="00062828"/>
    <w:rsid w:val="00062A1F"/>
    <w:rsid w:val="00064704"/>
    <w:rsid w:val="000656C1"/>
    <w:rsid w:val="00065A9D"/>
    <w:rsid w:val="000664B9"/>
    <w:rsid w:val="00067786"/>
    <w:rsid w:val="0006786D"/>
    <w:rsid w:val="00070021"/>
    <w:rsid w:val="00071CFF"/>
    <w:rsid w:val="000721C3"/>
    <w:rsid w:val="00072384"/>
    <w:rsid w:val="000742CE"/>
    <w:rsid w:val="00074D1C"/>
    <w:rsid w:val="000759C9"/>
    <w:rsid w:val="00077AC6"/>
    <w:rsid w:val="00077F5A"/>
    <w:rsid w:val="000800BF"/>
    <w:rsid w:val="000802AD"/>
    <w:rsid w:val="000819F2"/>
    <w:rsid w:val="00081F2B"/>
    <w:rsid w:val="00082922"/>
    <w:rsid w:val="00082D2D"/>
    <w:rsid w:val="00086246"/>
    <w:rsid w:val="00086B5B"/>
    <w:rsid w:val="00087726"/>
    <w:rsid w:val="00087DFD"/>
    <w:rsid w:val="00090F41"/>
    <w:rsid w:val="000915D5"/>
    <w:rsid w:val="0009165E"/>
    <w:rsid w:val="000937D4"/>
    <w:rsid w:val="00093AF6"/>
    <w:rsid w:val="00094174"/>
    <w:rsid w:val="00094813"/>
    <w:rsid w:val="00094880"/>
    <w:rsid w:val="00096432"/>
    <w:rsid w:val="0009664F"/>
    <w:rsid w:val="0009711C"/>
    <w:rsid w:val="000A1965"/>
    <w:rsid w:val="000A1A16"/>
    <w:rsid w:val="000A22C8"/>
    <w:rsid w:val="000A2A64"/>
    <w:rsid w:val="000A2FE4"/>
    <w:rsid w:val="000A32C9"/>
    <w:rsid w:val="000A4923"/>
    <w:rsid w:val="000A49E4"/>
    <w:rsid w:val="000A7577"/>
    <w:rsid w:val="000A7F34"/>
    <w:rsid w:val="000B0911"/>
    <w:rsid w:val="000B1EFD"/>
    <w:rsid w:val="000B3929"/>
    <w:rsid w:val="000B60E1"/>
    <w:rsid w:val="000B6B1B"/>
    <w:rsid w:val="000B701F"/>
    <w:rsid w:val="000B7901"/>
    <w:rsid w:val="000C0A9F"/>
    <w:rsid w:val="000C2062"/>
    <w:rsid w:val="000C3D76"/>
    <w:rsid w:val="000C495A"/>
    <w:rsid w:val="000C4C58"/>
    <w:rsid w:val="000C676F"/>
    <w:rsid w:val="000C6BB3"/>
    <w:rsid w:val="000C6E82"/>
    <w:rsid w:val="000D0553"/>
    <w:rsid w:val="000D0A45"/>
    <w:rsid w:val="000D0AD7"/>
    <w:rsid w:val="000D129C"/>
    <w:rsid w:val="000D1647"/>
    <w:rsid w:val="000D18A3"/>
    <w:rsid w:val="000D28C6"/>
    <w:rsid w:val="000D2B25"/>
    <w:rsid w:val="000D2CCB"/>
    <w:rsid w:val="000D7801"/>
    <w:rsid w:val="000D78A9"/>
    <w:rsid w:val="000D7CBA"/>
    <w:rsid w:val="000E070E"/>
    <w:rsid w:val="000E0F61"/>
    <w:rsid w:val="000E2083"/>
    <w:rsid w:val="000E20FB"/>
    <w:rsid w:val="000E47F2"/>
    <w:rsid w:val="000E4B45"/>
    <w:rsid w:val="000E54C9"/>
    <w:rsid w:val="000E65D4"/>
    <w:rsid w:val="000F026B"/>
    <w:rsid w:val="000F081A"/>
    <w:rsid w:val="000F09E8"/>
    <w:rsid w:val="000F0EE7"/>
    <w:rsid w:val="000F6306"/>
    <w:rsid w:val="000F7E08"/>
    <w:rsid w:val="00100867"/>
    <w:rsid w:val="00101A26"/>
    <w:rsid w:val="00101A4D"/>
    <w:rsid w:val="001032A2"/>
    <w:rsid w:val="0010365B"/>
    <w:rsid w:val="001037F4"/>
    <w:rsid w:val="001057A3"/>
    <w:rsid w:val="00105EA8"/>
    <w:rsid w:val="00107487"/>
    <w:rsid w:val="00110EF9"/>
    <w:rsid w:val="00111065"/>
    <w:rsid w:val="0011405C"/>
    <w:rsid w:val="00114A1F"/>
    <w:rsid w:val="001158F4"/>
    <w:rsid w:val="001161E0"/>
    <w:rsid w:val="0011630B"/>
    <w:rsid w:val="00116A37"/>
    <w:rsid w:val="0012020A"/>
    <w:rsid w:val="0012046B"/>
    <w:rsid w:val="001224AA"/>
    <w:rsid w:val="0012273B"/>
    <w:rsid w:val="001253AB"/>
    <w:rsid w:val="001253E7"/>
    <w:rsid w:val="001257E3"/>
    <w:rsid w:val="001265A2"/>
    <w:rsid w:val="00126B4F"/>
    <w:rsid w:val="001270BF"/>
    <w:rsid w:val="001276D9"/>
    <w:rsid w:val="00131955"/>
    <w:rsid w:val="001342B2"/>
    <w:rsid w:val="00134E58"/>
    <w:rsid w:val="00135FF9"/>
    <w:rsid w:val="00137BF6"/>
    <w:rsid w:val="001403C3"/>
    <w:rsid w:val="00142B73"/>
    <w:rsid w:val="00144C08"/>
    <w:rsid w:val="00145790"/>
    <w:rsid w:val="001513A8"/>
    <w:rsid w:val="00151E15"/>
    <w:rsid w:val="0015351E"/>
    <w:rsid w:val="00153F7A"/>
    <w:rsid w:val="001544B2"/>
    <w:rsid w:val="0015755E"/>
    <w:rsid w:val="0016002F"/>
    <w:rsid w:val="00160698"/>
    <w:rsid w:val="00160F67"/>
    <w:rsid w:val="00160FA7"/>
    <w:rsid w:val="00161217"/>
    <w:rsid w:val="00161725"/>
    <w:rsid w:val="00162C1E"/>
    <w:rsid w:val="00162E30"/>
    <w:rsid w:val="00163786"/>
    <w:rsid w:val="001639CB"/>
    <w:rsid w:val="00164800"/>
    <w:rsid w:val="00165506"/>
    <w:rsid w:val="00165874"/>
    <w:rsid w:val="00165C48"/>
    <w:rsid w:val="001662F8"/>
    <w:rsid w:val="001665DD"/>
    <w:rsid w:val="00170782"/>
    <w:rsid w:val="00170FF0"/>
    <w:rsid w:val="001736BB"/>
    <w:rsid w:val="001742C5"/>
    <w:rsid w:val="00174C7D"/>
    <w:rsid w:val="001755F9"/>
    <w:rsid w:val="00175610"/>
    <w:rsid w:val="00176714"/>
    <w:rsid w:val="00176A76"/>
    <w:rsid w:val="0017752D"/>
    <w:rsid w:val="00180E7A"/>
    <w:rsid w:val="001817AA"/>
    <w:rsid w:val="00181FFD"/>
    <w:rsid w:val="0018445A"/>
    <w:rsid w:val="0019138F"/>
    <w:rsid w:val="00191677"/>
    <w:rsid w:val="00192AA7"/>
    <w:rsid w:val="001931FF"/>
    <w:rsid w:val="00195D16"/>
    <w:rsid w:val="00195EE2"/>
    <w:rsid w:val="001968BC"/>
    <w:rsid w:val="00197638"/>
    <w:rsid w:val="00197758"/>
    <w:rsid w:val="0019780A"/>
    <w:rsid w:val="001A04A1"/>
    <w:rsid w:val="001A071C"/>
    <w:rsid w:val="001A10C7"/>
    <w:rsid w:val="001A2439"/>
    <w:rsid w:val="001A2747"/>
    <w:rsid w:val="001A3E36"/>
    <w:rsid w:val="001A4954"/>
    <w:rsid w:val="001A4FFC"/>
    <w:rsid w:val="001A51AE"/>
    <w:rsid w:val="001A6D04"/>
    <w:rsid w:val="001A7D94"/>
    <w:rsid w:val="001A7F06"/>
    <w:rsid w:val="001B05A0"/>
    <w:rsid w:val="001B099A"/>
    <w:rsid w:val="001B0CA3"/>
    <w:rsid w:val="001B294D"/>
    <w:rsid w:val="001B2A6F"/>
    <w:rsid w:val="001B328B"/>
    <w:rsid w:val="001B47DB"/>
    <w:rsid w:val="001B52AD"/>
    <w:rsid w:val="001B7F0D"/>
    <w:rsid w:val="001C16E8"/>
    <w:rsid w:val="001C385A"/>
    <w:rsid w:val="001C3F86"/>
    <w:rsid w:val="001C44EB"/>
    <w:rsid w:val="001C520C"/>
    <w:rsid w:val="001C592D"/>
    <w:rsid w:val="001C598A"/>
    <w:rsid w:val="001C5FB9"/>
    <w:rsid w:val="001C6251"/>
    <w:rsid w:val="001C66BA"/>
    <w:rsid w:val="001D0956"/>
    <w:rsid w:val="001D215D"/>
    <w:rsid w:val="001D2FF4"/>
    <w:rsid w:val="001D3C1A"/>
    <w:rsid w:val="001D59E0"/>
    <w:rsid w:val="001D5DCF"/>
    <w:rsid w:val="001D7ED0"/>
    <w:rsid w:val="001E1540"/>
    <w:rsid w:val="001E15E7"/>
    <w:rsid w:val="001E6049"/>
    <w:rsid w:val="001E64BA"/>
    <w:rsid w:val="001F0797"/>
    <w:rsid w:val="001F1DA3"/>
    <w:rsid w:val="001F2020"/>
    <w:rsid w:val="001F2F2E"/>
    <w:rsid w:val="001F3DAC"/>
    <w:rsid w:val="001F44C2"/>
    <w:rsid w:val="001F5B8A"/>
    <w:rsid w:val="001F61C3"/>
    <w:rsid w:val="001F6333"/>
    <w:rsid w:val="001F654F"/>
    <w:rsid w:val="002009CA"/>
    <w:rsid w:val="00200B49"/>
    <w:rsid w:val="0020101D"/>
    <w:rsid w:val="0020130D"/>
    <w:rsid w:val="00202892"/>
    <w:rsid w:val="00203BA0"/>
    <w:rsid w:val="00203F3B"/>
    <w:rsid w:val="00204F30"/>
    <w:rsid w:val="00204FF5"/>
    <w:rsid w:val="00205339"/>
    <w:rsid w:val="00206B07"/>
    <w:rsid w:val="00210293"/>
    <w:rsid w:val="00211D4C"/>
    <w:rsid w:val="00221BD0"/>
    <w:rsid w:val="00222B01"/>
    <w:rsid w:val="00223543"/>
    <w:rsid w:val="0022569F"/>
    <w:rsid w:val="0022620D"/>
    <w:rsid w:val="00226617"/>
    <w:rsid w:val="00226C6C"/>
    <w:rsid w:val="00226DFD"/>
    <w:rsid w:val="00226F9A"/>
    <w:rsid w:val="002351BE"/>
    <w:rsid w:val="00237C2A"/>
    <w:rsid w:val="00240C2B"/>
    <w:rsid w:val="00240C8B"/>
    <w:rsid w:val="00242176"/>
    <w:rsid w:val="00242D76"/>
    <w:rsid w:val="002432DF"/>
    <w:rsid w:val="00245B94"/>
    <w:rsid w:val="002467A0"/>
    <w:rsid w:val="00251E47"/>
    <w:rsid w:val="002525EE"/>
    <w:rsid w:val="002538EC"/>
    <w:rsid w:val="00253EA6"/>
    <w:rsid w:val="00253FCD"/>
    <w:rsid w:val="002544FE"/>
    <w:rsid w:val="00254B2D"/>
    <w:rsid w:val="00257D2E"/>
    <w:rsid w:val="002612CF"/>
    <w:rsid w:val="002625E2"/>
    <w:rsid w:val="00263ACC"/>
    <w:rsid w:val="002659F0"/>
    <w:rsid w:val="00266CDD"/>
    <w:rsid w:val="00271412"/>
    <w:rsid w:val="00273030"/>
    <w:rsid w:val="00273562"/>
    <w:rsid w:val="002751A5"/>
    <w:rsid w:val="0027768B"/>
    <w:rsid w:val="002777A8"/>
    <w:rsid w:val="00277F5C"/>
    <w:rsid w:val="00280050"/>
    <w:rsid w:val="00281092"/>
    <w:rsid w:val="0028317F"/>
    <w:rsid w:val="00283EE4"/>
    <w:rsid w:val="00286FCE"/>
    <w:rsid w:val="00287AF4"/>
    <w:rsid w:val="00292B37"/>
    <w:rsid w:val="00292D25"/>
    <w:rsid w:val="00293A66"/>
    <w:rsid w:val="00295AC2"/>
    <w:rsid w:val="00295F7F"/>
    <w:rsid w:val="00297569"/>
    <w:rsid w:val="00297B0F"/>
    <w:rsid w:val="002A1700"/>
    <w:rsid w:val="002A26FD"/>
    <w:rsid w:val="002A2E14"/>
    <w:rsid w:val="002B039A"/>
    <w:rsid w:val="002B17F6"/>
    <w:rsid w:val="002B184C"/>
    <w:rsid w:val="002B447B"/>
    <w:rsid w:val="002B4769"/>
    <w:rsid w:val="002B4AEC"/>
    <w:rsid w:val="002B4FAE"/>
    <w:rsid w:val="002B509E"/>
    <w:rsid w:val="002B56B8"/>
    <w:rsid w:val="002B5EF8"/>
    <w:rsid w:val="002B6464"/>
    <w:rsid w:val="002B6B6F"/>
    <w:rsid w:val="002C028D"/>
    <w:rsid w:val="002C26B1"/>
    <w:rsid w:val="002C31F8"/>
    <w:rsid w:val="002C3221"/>
    <w:rsid w:val="002C393E"/>
    <w:rsid w:val="002C3CF1"/>
    <w:rsid w:val="002C49EC"/>
    <w:rsid w:val="002C5828"/>
    <w:rsid w:val="002C58C3"/>
    <w:rsid w:val="002C59F6"/>
    <w:rsid w:val="002C6404"/>
    <w:rsid w:val="002C6DCE"/>
    <w:rsid w:val="002C72DA"/>
    <w:rsid w:val="002C7360"/>
    <w:rsid w:val="002C7839"/>
    <w:rsid w:val="002D0928"/>
    <w:rsid w:val="002D2802"/>
    <w:rsid w:val="002D318D"/>
    <w:rsid w:val="002D4AF7"/>
    <w:rsid w:val="002D7653"/>
    <w:rsid w:val="002E184B"/>
    <w:rsid w:val="002E2723"/>
    <w:rsid w:val="002E29A2"/>
    <w:rsid w:val="002E49BB"/>
    <w:rsid w:val="002E6917"/>
    <w:rsid w:val="002E6BAC"/>
    <w:rsid w:val="002E7F18"/>
    <w:rsid w:val="002F04A7"/>
    <w:rsid w:val="002F0DE2"/>
    <w:rsid w:val="002F1E49"/>
    <w:rsid w:val="002F30E5"/>
    <w:rsid w:val="002F39A7"/>
    <w:rsid w:val="002F5631"/>
    <w:rsid w:val="002F577D"/>
    <w:rsid w:val="002F6D86"/>
    <w:rsid w:val="002F729D"/>
    <w:rsid w:val="002F7C28"/>
    <w:rsid w:val="002F7E55"/>
    <w:rsid w:val="00301A2B"/>
    <w:rsid w:val="0030230A"/>
    <w:rsid w:val="003025DE"/>
    <w:rsid w:val="00302A48"/>
    <w:rsid w:val="003043C3"/>
    <w:rsid w:val="0030684B"/>
    <w:rsid w:val="00306F3F"/>
    <w:rsid w:val="00307062"/>
    <w:rsid w:val="00307598"/>
    <w:rsid w:val="003123C0"/>
    <w:rsid w:val="00312D10"/>
    <w:rsid w:val="00312DF6"/>
    <w:rsid w:val="003130A8"/>
    <w:rsid w:val="003135AC"/>
    <w:rsid w:val="00314894"/>
    <w:rsid w:val="00316DC7"/>
    <w:rsid w:val="003176A9"/>
    <w:rsid w:val="00320AF3"/>
    <w:rsid w:val="0032322D"/>
    <w:rsid w:val="003239FD"/>
    <w:rsid w:val="0032422E"/>
    <w:rsid w:val="003246CD"/>
    <w:rsid w:val="0032576B"/>
    <w:rsid w:val="003267DC"/>
    <w:rsid w:val="003276B8"/>
    <w:rsid w:val="00330FF1"/>
    <w:rsid w:val="00332A7E"/>
    <w:rsid w:val="00333B2D"/>
    <w:rsid w:val="00335801"/>
    <w:rsid w:val="00336171"/>
    <w:rsid w:val="00337288"/>
    <w:rsid w:val="00341204"/>
    <w:rsid w:val="00342897"/>
    <w:rsid w:val="00342912"/>
    <w:rsid w:val="00343680"/>
    <w:rsid w:val="00345C23"/>
    <w:rsid w:val="00347E60"/>
    <w:rsid w:val="00351AEF"/>
    <w:rsid w:val="00353218"/>
    <w:rsid w:val="00353E7B"/>
    <w:rsid w:val="00354D12"/>
    <w:rsid w:val="0035615F"/>
    <w:rsid w:val="00356221"/>
    <w:rsid w:val="00356CF7"/>
    <w:rsid w:val="00357313"/>
    <w:rsid w:val="00357A18"/>
    <w:rsid w:val="00357E1A"/>
    <w:rsid w:val="0036120A"/>
    <w:rsid w:val="00361E29"/>
    <w:rsid w:val="00362276"/>
    <w:rsid w:val="0036269B"/>
    <w:rsid w:val="00364CC3"/>
    <w:rsid w:val="00366940"/>
    <w:rsid w:val="00366EB7"/>
    <w:rsid w:val="00367F3D"/>
    <w:rsid w:val="00373D73"/>
    <w:rsid w:val="003743F8"/>
    <w:rsid w:val="003753F6"/>
    <w:rsid w:val="00380963"/>
    <w:rsid w:val="00380A7A"/>
    <w:rsid w:val="0038112F"/>
    <w:rsid w:val="00383351"/>
    <w:rsid w:val="003836FB"/>
    <w:rsid w:val="003842CD"/>
    <w:rsid w:val="0038445A"/>
    <w:rsid w:val="00384B0A"/>
    <w:rsid w:val="00384E46"/>
    <w:rsid w:val="00385905"/>
    <w:rsid w:val="003862D7"/>
    <w:rsid w:val="003877E1"/>
    <w:rsid w:val="00391730"/>
    <w:rsid w:val="003925ED"/>
    <w:rsid w:val="003933ED"/>
    <w:rsid w:val="003936DB"/>
    <w:rsid w:val="00393B4A"/>
    <w:rsid w:val="00395248"/>
    <w:rsid w:val="00395292"/>
    <w:rsid w:val="0039634B"/>
    <w:rsid w:val="0039696D"/>
    <w:rsid w:val="00396E49"/>
    <w:rsid w:val="003A0133"/>
    <w:rsid w:val="003A0315"/>
    <w:rsid w:val="003A0457"/>
    <w:rsid w:val="003A057D"/>
    <w:rsid w:val="003A1658"/>
    <w:rsid w:val="003A26E9"/>
    <w:rsid w:val="003A2FB0"/>
    <w:rsid w:val="003A35CB"/>
    <w:rsid w:val="003A4488"/>
    <w:rsid w:val="003A5AF8"/>
    <w:rsid w:val="003B08E5"/>
    <w:rsid w:val="003B137D"/>
    <w:rsid w:val="003B26EF"/>
    <w:rsid w:val="003B31EB"/>
    <w:rsid w:val="003B4281"/>
    <w:rsid w:val="003B6C6F"/>
    <w:rsid w:val="003C0B96"/>
    <w:rsid w:val="003C0F91"/>
    <w:rsid w:val="003C1289"/>
    <w:rsid w:val="003C18BE"/>
    <w:rsid w:val="003C36CF"/>
    <w:rsid w:val="003C42A8"/>
    <w:rsid w:val="003C483B"/>
    <w:rsid w:val="003C6331"/>
    <w:rsid w:val="003D052C"/>
    <w:rsid w:val="003D0CE5"/>
    <w:rsid w:val="003D11CB"/>
    <w:rsid w:val="003D1A53"/>
    <w:rsid w:val="003D1C38"/>
    <w:rsid w:val="003D2AB6"/>
    <w:rsid w:val="003D4485"/>
    <w:rsid w:val="003D4B3A"/>
    <w:rsid w:val="003D4CEB"/>
    <w:rsid w:val="003D51D4"/>
    <w:rsid w:val="003D6A22"/>
    <w:rsid w:val="003D74E4"/>
    <w:rsid w:val="003E1112"/>
    <w:rsid w:val="003E1ADF"/>
    <w:rsid w:val="003E21E9"/>
    <w:rsid w:val="003E225F"/>
    <w:rsid w:val="003E28F6"/>
    <w:rsid w:val="003E2CC6"/>
    <w:rsid w:val="003E3BB8"/>
    <w:rsid w:val="003E3BCD"/>
    <w:rsid w:val="003E5D26"/>
    <w:rsid w:val="003E7F2F"/>
    <w:rsid w:val="003F0825"/>
    <w:rsid w:val="003F1BF2"/>
    <w:rsid w:val="003F3D42"/>
    <w:rsid w:val="003F4F3F"/>
    <w:rsid w:val="003F5C4F"/>
    <w:rsid w:val="003F5D9D"/>
    <w:rsid w:val="00400E0A"/>
    <w:rsid w:val="0040145B"/>
    <w:rsid w:val="004014BB"/>
    <w:rsid w:val="00401E96"/>
    <w:rsid w:val="00402173"/>
    <w:rsid w:val="00402E34"/>
    <w:rsid w:val="00404554"/>
    <w:rsid w:val="00405898"/>
    <w:rsid w:val="004060A7"/>
    <w:rsid w:val="004064A0"/>
    <w:rsid w:val="00406EAB"/>
    <w:rsid w:val="00406F39"/>
    <w:rsid w:val="00411709"/>
    <w:rsid w:val="00413224"/>
    <w:rsid w:val="00413594"/>
    <w:rsid w:val="00414712"/>
    <w:rsid w:val="004175D6"/>
    <w:rsid w:val="00417A3F"/>
    <w:rsid w:val="004214B3"/>
    <w:rsid w:val="004215F1"/>
    <w:rsid w:val="0042415E"/>
    <w:rsid w:val="00424E00"/>
    <w:rsid w:val="00424F51"/>
    <w:rsid w:val="00426644"/>
    <w:rsid w:val="00430D5F"/>
    <w:rsid w:val="00431309"/>
    <w:rsid w:val="0043132C"/>
    <w:rsid w:val="00431796"/>
    <w:rsid w:val="004319EC"/>
    <w:rsid w:val="00433D67"/>
    <w:rsid w:val="00434964"/>
    <w:rsid w:val="00435BB0"/>
    <w:rsid w:val="00436ECE"/>
    <w:rsid w:val="00440204"/>
    <w:rsid w:val="00441170"/>
    <w:rsid w:val="0044222F"/>
    <w:rsid w:val="00442B59"/>
    <w:rsid w:val="00442C21"/>
    <w:rsid w:val="00443241"/>
    <w:rsid w:val="0044362B"/>
    <w:rsid w:val="00444660"/>
    <w:rsid w:val="00445748"/>
    <w:rsid w:val="00446AAB"/>
    <w:rsid w:val="00453DA1"/>
    <w:rsid w:val="00454055"/>
    <w:rsid w:val="00456D64"/>
    <w:rsid w:val="00457111"/>
    <w:rsid w:val="004573AA"/>
    <w:rsid w:val="00462532"/>
    <w:rsid w:val="00462E27"/>
    <w:rsid w:val="004652E9"/>
    <w:rsid w:val="00466D89"/>
    <w:rsid w:val="004677FC"/>
    <w:rsid w:val="00471836"/>
    <w:rsid w:val="004721DC"/>
    <w:rsid w:val="0047281C"/>
    <w:rsid w:val="00473235"/>
    <w:rsid w:val="0047416F"/>
    <w:rsid w:val="00474EAB"/>
    <w:rsid w:val="00474EFB"/>
    <w:rsid w:val="00477D6B"/>
    <w:rsid w:val="004800C5"/>
    <w:rsid w:val="00480A08"/>
    <w:rsid w:val="00480D4F"/>
    <w:rsid w:val="004833DF"/>
    <w:rsid w:val="00483502"/>
    <w:rsid w:val="00483C0E"/>
    <w:rsid w:val="0048569F"/>
    <w:rsid w:val="00485989"/>
    <w:rsid w:val="004861F8"/>
    <w:rsid w:val="00487751"/>
    <w:rsid w:val="00490C0A"/>
    <w:rsid w:val="00491490"/>
    <w:rsid w:val="0049212A"/>
    <w:rsid w:val="0049359E"/>
    <w:rsid w:val="00493681"/>
    <w:rsid w:val="00494E6E"/>
    <w:rsid w:val="004966E9"/>
    <w:rsid w:val="00496C2F"/>
    <w:rsid w:val="004A046F"/>
    <w:rsid w:val="004A17E1"/>
    <w:rsid w:val="004A28C1"/>
    <w:rsid w:val="004A32FB"/>
    <w:rsid w:val="004A3D1E"/>
    <w:rsid w:val="004A47E3"/>
    <w:rsid w:val="004A54F5"/>
    <w:rsid w:val="004A7EA8"/>
    <w:rsid w:val="004B1451"/>
    <w:rsid w:val="004B373B"/>
    <w:rsid w:val="004B4F23"/>
    <w:rsid w:val="004B5005"/>
    <w:rsid w:val="004B5984"/>
    <w:rsid w:val="004B5F39"/>
    <w:rsid w:val="004B65E6"/>
    <w:rsid w:val="004B6810"/>
    <w:rsid w:val="004B6B31"/>
    <w:rsid w:val="004B7131"/>
    <w:rsid w:val="004B73E6"/>
    <w:rsid w:val="004C261F"/>
    <w:rsid w:val="004C3678"/>
    <w:rsid w:val="004C7BDE"/>
    <w:rsid w:val="004D05B4"/>
    <w:rsid w:val="004D10DC"/>
    <w:rsid w:val="004D335D"/>
    <w:rsid w:val="004D5087"/>
    <w:rsid w:val="004D6688"/>
    <w:rsid w:val="004E0474"/>
    <w:rsid w:val="004E080E"/>
    <w:rsid w:val="004E0AF0"/>
    <w:rsid w:val="004E324A"/>
    <w:rsid w:val="004E38A1"/>
    <w:rsid w:val="004E3BB6"/>
    <w:rsid w:val="004E3C6B"/>
    <w:rsid w:val="004E4334"/>
    <w:rsid w:val="004E43B7"/>
    <w:rsid w:val="004E66CA"/>
    <w:rsid w:val="004E72D3"/>
    <w:rsid w:val="004E7BE2"/>
    <w:rsid w:val="004F091A"/>
    <w:rsid w:val="004F28C0"/>
    <w:rsid w:val="004F398F"/>
    <w:rsid w:val="004F428B"/>
    <w:rsid w:val="004F469F"/>
    <w:rsid w:val="004F53FE"/>
    <w:rsid w:val="004F5472"/>
    <w:rsid w:val="004F5779"/>
    <w:rsid w:val="004F61CE"/>
    <w:rsid w:val="004F720A"/>
    <w:rsid w:val="004F726B"/>
    <w:rsid w:val="00500C53"/>
    <w:rsid w:val="00501CC8"/>
    <w:rsid w:val="0050308E"/>
    <w:rsid w:val="00503426"/>
    <w:rsid w:val="005036E0"/>
    <w:rsid w:val="0050610A"/>
    <w:rsid w:val="0050670D"/>
    <w:rsid w:val="00507DFC"/>
    <w:rsid w:val="0051038A"/>
    <w:rsid w:val="00510D29"/>
    <w:rsid w:val="005119EE"/>
    <w:rsid w:val="00511BE8"/>
    <w:rsid w:val="00511BF5"/>
    <w:rsid w:val="00513809"/>
    <w:rsid w:val="00514419"/>
    <w:rsid w:val="00514AF8"/>
    <w:rsid w:val="00514F5A"/>
    <w:rsid w:val="005153AB"/>
    <w:rsid w:val="0051702D"/>
    <w:rsid w:val="00520BBB"/>
    <w:rsid w:val="00521056"/>
    <w:rsid w:val="0052150A"/>
    <w:rsid w:val="005225D3"/>
    <w:rsid w:val="00522E34"/>
    <w:rsid w:val="00522FCD"/>
    <w:rsid w:val="005251C0"/>
    <w:rsid w:val="00526CA6"/>
    <w:rsid w:val="00527CBE"/>
    <w:rsid w:val="0053025E"/>
    <w:rsid w:val="0053059D"/>
    <w:rsid w:val="00530B9A"/>
    <w:rsid w:val="00531C58"/>
    <w:rsid w:val="00531D00"/>
    <w:rsid w:val="00533711"/>
    <w:rsid w:val="00534BA0"/>
    <w:rsid w:val="005354D7"/>
    <w:rsid w:val="005358B7"/>
    <w:rsid w:val="005364CD"/>
    <w:rsid w:val="00541FAF"/>
    <w:rsid w:val="005424BE"/>
    <w:rsid w:val="00543045"/>
    <w:rsid w:val="00543476"/>
    <w:rsid w:val="00543E29"/>
    <w:rsid w:val="00544AE2"/>
    <w:rsid w:val="005467C7"/>
    <w:rsid w:val="00547B9A"/>
    <w:rsid w:val="005507C3"/>
    <w:rsid w:val="00551F4C"/>
    <w:rsid w:val="00552F5B"/>
    <w:rsid w:val="00553BF2"/>
    <w:rsid w:val="00554695"/>
    <w:rsid w:val="00560613"/>
    <w:rsid w:val="00560B2F"/>
    <w:rsid w:val="00563752"/>
    <w:rsid w:val="00564758"/>
    <w:rsid w:val="00565BA4"/>
    <w:rsid w:val="00570808"/>
    <w:rsid w:val="0057229D"/>
    <w:rsid w:val="00572953"/>
    <w:rsid w:val="00572DC5"/>
    <w:rsid w:val="00574D0D"/>
    <w:rsid w:val="0057551A"/>
    <w:rsid w:val="0057580A"/>
    <w:rsid w:val="00575DE8"/>
    <w:rsid w:val="005778AE"/>
    <w:rsid w:val="00580B89"/>
    <w:rsid w:val="0058100A"/>
    <w:rsid w:val="005811C1"/>
    <w:rsid w:val="00581498"/>
    <w:rsid w:val="00583434"/>
    <w:rsid w:val="00584352"/>
    <w:rsid w:val="005844BD"/>
    <w:rsid w:val="00585714"/>
    <w:rsid w:val="0058585D"/>
    <w:rsid w:val="00585A76"/>
    <w:rsid w:val="0058642B"/>
    <w:rsid w:val="0058676C"/>
    <w:rsid w:val="0059078B"/>
    <w:rsid w:val="00590885"/>
    <w:rsid w:val="00590CC1"/>
    <w:rsid w:val="00593B64"/>
    <w:rsid w:val="00594308"/>
    <w:rsid w:val="00594B2D"/>
    <w:rsid w:val="005960D6"/>
    <w:rsid w:val="0059622B"/>
    <w:rsid w:val="0059797C"/>
    <w:rsid w:val="00597B8E"/>
    <w:rsid w:val="005A08F8"/>
    <w:rsid w:val="005A0FB7"/>
    <w:rsid w:val="005A1568"/>
    <w:rsid w:val="005A2E3A"/>
    <w:rsid w:val="005A312C"/>
    <w:rsid w:val="005A3B1A"/>
    <w:rsid w:val="005A6807"/>
    <w:rsid w:val="005A7A7D"/>
    <w:rsid w:val="005B0F6D"/>
    <w:rsid w:val="005B1D60"/>
    <w:rsid w:val="005B1FE0"/>
    <w:rsid w:val="005B2588"/>
    <w:rsid w:val="005B259B"/>
    <w:rsid w:val="005B55B5"/>
    <w:rsid w:val="005B6862"/>
    <w:rsid w:val="005C1D33"/>
    <w:rsid w:val="005C2A26"/>
    <w:rsid w:val="005C3B6F"/>
    <w:rsid w:val="005C4753"/>
    <w:rsid w:val="005C5699"/>
    <w:rsid w:val="005C7368"/>
    <w:rsid w:val="005D0B8C"/>
    <w:rsid w:val="005D0E82"/>
    <w:rsid w:val="005D1E66"/>
    <w:rsid w:val="005D48FB"/>
    <w:rsid w:val="005D4CA2"/>
    <w:rsid w:val="005D4F99"/>
    <w:rsid w:val="005D5306"/>
    <w:rsid w:val="005D558C"/>
    <w:rsid w:val="005D67B0"/>
    <w:rsid w:val="005D6AA2"/>
    <w:rsid w:val="005D7F35"/>
    <w:rsid w:val="005E07AE"/>
    <w:rsid w:val="005E0D7E"/>
    <w:rsid w:val="005E62B6"/>
    <w:rsid w:val="005E722E"/>
    <w:rsid w:val="005E74B9"/>
    <w:rsid w:val="005F0858"/>
    <w:rsid w:val="005F1FCA"/>
    <w:rsid w:val="005F2EEE"/>
    <w:rsid w:val="005F35D6"/>
    <w:rsid w:val="005F37D9"/>
    <w:rsid w:val="005F3A3B"/>
    <w:rsid w:val="005F3B1F"/>
    <w:rsid w:val="005F3D38"/>
    <w:rsid w:val="005F5607"/>
    <w:rsid w:val="005F5F0B"/>
    <w:rsid w:val="005F6430"/>
    <w:rsid w:val="005F67FF"/>
    <w:rsid w:val="005F70D2"/>
    <w:rsid w:val="00600EAF"/>
    <w:rsid w:val="00601579"/>
    <w:rsid w:val="006017A6"/>
    <w:rsid w:val="00604150"/>
    <w:rsid w:val="006042E8"/>
    <w:rsid w:val="00605F9A"/>
    <w:rsid w:val="006065BC"/>
    <w:rsid w:val="00607AD3"/>
    <w:rsid w:val="006110CC"/>
    <w:rsid w:val="006119E2"/>
    <w:rsid w:val="00612E51"/>
    <w:rsid w:val="006158B4"/>
    <w:rsid w:val="00615E24"/>
    <w:rsid w:val="006201A3"/>
    <w:rsid w:val="00620652"/>
    <w:rsid w:val="00620D1F"/>
    <w:rsid w:val="006213FC"/>
    <w:rsid w:val="006243A3"/>
    <w:rsid w:val="006245C4"/>
    <w:rsid w:val="00624D1A"/>
    <w:rsid w:val="00625800"/>
    <w:rsid w:val="00625E9C"/>
    <w:rsid w:val="00626375"/>
    <w:rsid w:val="0062668A"/>
    <w:rsid w:val="0062668C"/>
    <w:rsid w:val="00626D8A"/>
    <w:rsid w:val="00627064"/>
    <w:rsid w:val="00627E26"/>
    <w:rsid w:val="0063032D"/>
    <w:rsid w:val="00630EB6"/>
    <w:rsid w:val="006317FD"/>
    <w:rsid w:val="00632691"/>
    <w:rsid w:val="00633381"/>
    <w:rsid w:val="00633F6A"/>
    <w:rsid w:val="00634A7C"/>
    <w:rsid w:val="0063546D"/>
    <w:rsid w:val="00636D1E"/>
    <w:rsid w:val="00640AE7"/>
    <w:rsid w:val="006410BD"/>
    <w:rsid w:val="00641F13"/>
    <w:rsid w:val="006428C4"/>
    <w:rsid w:val="00643203"/>
    <w:rsid w:val="00643259"/>
    <w:rsid w:val="00643B53"/>
    <w:rsid w:val="006443F6"/>
    <w:rsid w:val="00644507"/>
    <w:rsid w:val="00646B9D"/>
    <w:rsid w:val="00646EC5"/>
    <w:rsid w:val="006473D0"/>
    <w:rsid w:val="00650496"/>
    <w:rsid w:val="006507DF"/>
    <w:rsid w:val="00651DC1"/>
    <w:rsid w:val="00652CAF"/>
    <w:rsid w:val="00654A7E"/>
    <w:rsid w:val="0065590D"/>
    <w:rsid w:val="00655EC6"/>
    <w:rsid w:val="00656C77"/>
    <w:rsid w:val="00656D8E"/>
    <w:rsid w:val="00657FCF"/>
    <w:rsid w:val="006610B8"/>
    <w:rsid w:val="00661ABD"/>
    <w:rsid w:val="00662A00"/>
    <w:rsid w:val="00664E8D"/>
    <w:rsid w:val="0066509F"/>
    <w:rsid w:val="0066564D"/>
    <w:rsid w:val="006656EA"/>
    <w:rsid w:val="0066590D"/>
    <w:rsid w:val="00665F32"/>
    <w:rsid w:val="00666862"/>
    <w:rsid w:val="00667EAC"/>
    <w:rsid w:val="00671001"/>
    <w:rsid w:val="00671133"/>
    <w:rsid w:val="00672A81"/>
    <w:rsid w:val="00673E46"/>
    <w:rsid w:val="0067563A"/>
    <w:rsid w:val="006766C4"/>
    <w:rsid w:val="00676C80"/>
    <w:rsid w:val="00676CF1"/>
    <w:rsid w:val="00677594"/>
    <w:rsid w:val="00677CF1"/>
    <w:rsid w:val="00681CC0"/>
    <w:rsid w:val="0068263B"/>
    <w:rsid w:val="00683B76"/>
    <w:rsid w:val="006840BA"/>
    <w:rsid w:val="00684648"/>
    <w:rsid w:val="006852BF"/>
    <w:rsid w:val="006853D2"/>
    <w:rsid w:val="00686607"/>
    <w:rsid w:val="006907EE"/>
    <w:rsid w:val="00691157"/>
    <w:rsid w:val="0069355D"/>
    <w:rsid w:val="00693A3D"/>
    <w:rsid w:val="00694698"/>
    <w:rsid w:val="00695E19"/>
    <w:rsid w:val="00696CD5"/>
    <w:rsid w:val="00697310"/>
    <w:rsid w:val="00697CA1"/>
    <w:rsid w:val="006A09E1"/>
    <w:rsid w:val="006A0B56"/>
    <w:rsid w:val="006A258E"/>
    <w:rsid w:val="006A29B9"/>
    <w:rsid w:val="006A2BEA"/>
    <w:rsid w:val="006A2EA3"/>
    <w:rsid w:val="006A2F0D"/>
    <w:rsid w:val="006A2FC8"/>
    <w:rsid w:val="006A3BF1"/>
    <w:rsid w:val="006B1396"/>
    <w:rsid w:val="006B22FA"/>
    <w:rsid w:val="006B2601"/>
    <w:rsid w:val="006B2D99"/>
    <w:rsid w:val="006B3E5C"/>
    <w:rsid w:val="006B4415"/>
    <w:rsid w:val="006B5B1E"/>
    <w:rsid w:val="006B6DDF"/>
    <w:rsid w:val="006B723E"/>
    <w:rsid w:val="006B7618"/>
    <w:rsid w:val="006C1FCE"/>
    <w:rsid w:val="006C28AE"/>
    <w:rsid w:val="006C313D"/>
    <w:rsid w:val="006C3F6D"/>
    <w:rsid w:val="006C5BB1"/>
    <w:rsid w:val="006C76F9"/>
    <w:rsid w:val="006D0855"/>
    <w:rsid w:val="006D1975"/>
    <w:rsid w:val="006D1978"/>
    <w:rsid w:val="006D1E59"/>
    <w:rsid w:val="006D49DB"/>
    <w:rsid w:val="006D5E40"/>
    <w:rsid w:val="006D6787"/>
    <w:rsid w:val="006D6DBB"/>
    <w:rsid w:val="006D7AC7"/>
    <w:rsid w:val="006D7BC1"/>
    <w:rsid w:val="006E1D4A"/>
    <w:rsid w:val="006E1EC3"/>
    <w:rsid w:val="006E20B2"/>
    <w:rsid w:val="006E3113"/>
    <w:rsid w:val="006E5197"/>
    <w:rsid w:val="006E5F9B"/>
    <w:rsid w:val="006E63A4"/>
    <w:rsid w:val="006E6B94"/>
    <w:rsid w:val="006F0760"/>
    <w:rsid w:val="006F10E4"/>
    <w:rsid w:val="006F2320"/>
    <w:rsid w:val="006F2655"/>
    <w:rsid w:val="006F295B"/>
    <w:rsid w:val="006F2E04"/>
    <w:rsid w:val="006F3BB4"/>
    <w:rsid w:val="006F47F8"/>
    <w:rsid w:val="006F6303"/>
    <w:rsid w:val="006F6918"/>
    <w:rsid w:val="006F755E"/>
    <w:rsid w:val="0070021A"/>
    <w:rsid w:val="00700984"/>
    <w:rsid w:val="00700E91"/>
    <w:rsid w:val="007015C7"/>
    <w:rsid w:val="007018E6"/>
    <w:rsid w:val="00704DA5"/>
    <w:rsid w:val="007058E8"/>
    <w:rsid w:val="00705B7A"/>
    <w:rsid w:val="00705C3F"/>
    <w:rsid w:val="00706B44"/>
    <w:rsid w:val="00707616"/>
    <w:rsid w:val="00707CD6"/>
    <w:rsid w:val="00712744"/>
    <w:rsid w:val="00712906"/>
    <w:rsid w:val="00713333"/>
    <w:rsid w:val="00714EBC"/>
    <w:rsid w:val="0071622F"/>
    <w:rsid w:val="0071724B"/>
    <w:rsid w:val="00722121"/>
    <w:rsid w:val="00723776"/>
    <w:rsid w:val="0072432E"/>
    <w:rsid w:val="007259A5"/>
    <w:rsid w:val="007259FB"/>
    <w:rsid w:val="00727FD5"/>
    <w:rsid w:val="00730C42"/>
    <w:rsid w:val="00731019"/>
    <w:rsid w:val="00731793"/>
    <w:rsid w:val="00733B51"/>
    <w:rsid w:val="00734EE1"/>
    <w:rsid w:val="00736365"/>
    <w:rsid w:val="0073785F"/>
    <w:rsid w:val="00740C8F"/>
    <w:rsid w:val="00740FF8"/>
    <w:rsid w:val="007433CA"/>
    <w:rsid w:val="007434CD"/>
    <w:rsid w:val="00743889"/>
    <w:rsid w:val="00743984"/>
    <w:rsid w:val="00744CE2"/>
    <w:rsid w:val="00745253"/>
    <w:rsid w:val="0074624F"/>
    <w:rsid w:val="00746D8E"/>
    <w:rsid w:val="00747041"/>
    <w:rsid w:val="007470FE"/>
    <w:rsid w:val="0074733E"/>
    <w:rsid w:val="00751669"/>
    <w:rsid w:val="007516A8"/>
    <w:rsid w:val="00751AC0"/>
    <w:rsid w:val="00752D1F"/>
    <w:rsid w:val="00753CE3"/>
    <w:rsid w:val="007550F4"/>
    <w:rsid w:val="007551D2"/>
    <w:rsid w:val="00755BC8"/>
    <w:rsid w:val="007565B9"/>
    <w:rsid w:val="0075757C"/>
    <w:rsid w:val="0075762C"/>
    <w:rsid w:val="00761234"/>
    <w:rsid w:val="00761383"/>
    <w:rsid w:val="0076264C"/>
    <w:rsid w:val="007627F4"/>
    <w:rsid w:val="0076472F"/>
    <w:rsid w:val="00764847"/>
    <w:rsid w:val="00764DB9"/>
    <w:rsid w:val="007652A0"/>
    <w:rsid w:val="00765726"/>
    <w:rsid w:val="00765AAB"/>
    <w:rsid w:val="00765FC4"/>
    <w:rsid w:val="00770EA4"/>
    <w:rsid w:val="0077118F"/>
    <w:rsid w:val="00771A90"/>
    <w:rsid w:val="00772598"/>
    <w:rsid w:val="00772EF7"/>
    <w:rsid w:val="00773A92"/>
    <w:rsid w:val="0077404F"/>
    <w:rsid w:val="00774434"/>
    <w:rsid w:val="00774CFE"/>
    <w:rsid w:val="00774E9A"/>
    <w:rsid w:val="00775A7F"/>
    <w:rsid w:val="00775B51"/>
    <w:rsid w:val="00776C95"/>
    <w:rsid w:val="00777648"/>
    <w:rsid w:val="0078171C"/>
    <w:rsid w:val="007818D5"/>
    <w:rsid w:val="00781AF1"/>
    <w:rsid w:val="00783587"/>
    <w:rsid w:val="007839F3"/>
    <w:rsid w:val="00783D91"/>
    <w:rsid w:val="00784C8A"/>
    <w:rsid w:val="00785AF8"/>
    <w:rsid w:val="00791491"/>
    <w:rsid w:val="00792A2B"/>
    <w:rsid w:val="00793261"/>
    <w:rsid w:val="00793481"/>
    <w:rsid w:val="00794C31"/>
    <w:rsid w:val="00795295"/>
    <w:rsid w:val="00795BC3"/>
    <w:rsid w:val="00795E97"/>
    <w:rsid w:val="00796C82"/>
    <w:rsid w:val="007A0A5C"/>
    <w:rsid w:val="007A1D12"/>
    <w:rsid w:val="007A30FA"/>
    <w:rsid w:val="007A3AB0"/>
    <w:rsid w:val="007A4367"/>
    <w:rsid w:val="007A45DA"/>
    <w:rsid w:val="007A4934"/>
    <w:rsid w:val="007A5994"/>
    <w:rsid w:val="007A6638"/>
    <w:rsid w:val="007B0A47"/>
    <w:rsid w:val="007B0B57"/>
    <w:rsid w:val="007B30EB"/>
    <w:rsid w:val="007B37AC"/>
    <w:rsid w:val="007B3BEC"/>
    <w:rsid w:val="007B6024"/>
    <w:rsid w:val="007B6B04"/>
    <w:rsid w:val="007B6B91"/>
    <w:rsid w:val="007B6D78"/>
    <w:rsid w:val="007C138D"/>
    <w:rsid w:val="007C1D88"/>
    <w:rsid w:val="007C1F03"/>
    <w:rsid w:val="007C2163"/>
    <w:rsid w:val="007C2BD3"/>
    <w:rsid w:val="007C3DC1"/>
    <w:rsid w:val="007C7D81"/>
    <w:rsid w:val="007D0126"/>
    <w:rsid w:val="007D07AE"/>
    <w:rsid w:val="007D0ED2"/>
    <w:rsid w:val="007D2AD9"/>
    <w:rsid w:val="007D4539"/>
    <w:rsid w:val="007D64A6"/>
    <w:rsid w:val="007D79DD"/>
    <w:rsid w:val="007D7CA8"/>
    <w:rsid w:val="007E2CF1"/>
    <w:rsid w:val="007E45CD"/>
    <w:rsid w:val="007E5186"/>
    <w:rsid w:val="007E625C"/>
    <w:rsid w:val="007E6669"/>
    <w:rsid w:val="007E7995"/>
    <w:rsid w:val="007F093F"/>
    <w:rsid w:val="007F0CD6"/>
    <w:rsid w:val="007F0EF6"/>
    <w:rsid w:val="007F0F5A"/>
    <w:rsid w:val="007F1B15"/>
    <w:rsid w:val="007F26B8"/>
    <w:rsid w:val="007F34E3"/>
    <w:rsid w:val="007F3610"/>
    <w:rsid w:val="007F4755"/>
    <w:rsid w:val="007F4A75"/>
    <w:rsid w:val="007F5915"/>
    <w:rsid w:val="007F65FF"/>
    <w:rsid w:val="007F6B34"/>
    <w:rsid w:val="007F7228"/>
    <w:rsid w:val="007F792D"/>
    <w:rsid w:val="007F7E2A"/>
    <w:rsid w:val="00800346"/>
    <w:rsid w:val="00800560"/>
    <w:rsid w:val="00803A8B"/>
    <w:rsid w:val="00804C4C"/>
    <w:rsid w:val="008061D6"/>
    <w:rsid w:val="00810981"/>
    <w:rsid w:val="00811C1B"/>
    <w:rsid w:val="00812054"/>
    <w:rsid w:val="00812CAB"/>
    <w:rsid w:val="00813131"/>
    <w:rsid w:val="008137CE"/>
    <w:rsid w:val="00813A4C"/>
    <w:rsid w:val="00815F20"/>
    <w:rsid w:val="00816529"/>
    <w:rsid w:val="0081746C"/>
    <w:rsid w:val="00817735"/>
    <w:rsid w:val="00820863"/>
    <w:rsid w:val="008225AC"/>
    <w:rsid w:val="00822EDC"/>
    <w:rsid w:val="00824A8A"/>
    <w:rsid w:val="00824B73"/>
    <w:rsid w:val="00825C7D"/>
    <w:rsid w:val="00826030"/>
    <w:rsid w:val="00826E5B"/>
    <w:rsid w:val="00832400"/>
    <w:rsid w:val="00833B00"/>
    <w:rsid w:val="008349E2"/>
    <w:rsid w:val="00834F34"/>
    <w:rsid w:val="00835F20"/>
    <w:rsid w:val="00835FC0"/>
    <w:rsid w:val="00837709"/>
    <w:rsid w:val="008377BD"/>
    <w:rsid w:val="00837AF7"/>
    <w:rsid w:val="00837C65"/>
    <w:rsid w:val="0084020A"/>
    <w:rsid w:val="00840390"/>
    <w:rsid w:val="008409F6"/>
    <w:rsid w:val="0084199D"/>
    <w:rsid w:val="008436EF"/>
    <w:rsid w:val="00845295"/>
    <w:rsid w:val="00845C59"/>
    <w:rsid w:val="008465D9"/>
    <w:rsid w:val="00847454"/>
    <w:rsid w:val="00847C8C"/>
    <w:rsid w:val="00850CEA"/>
    <w:rsid w:val="008532E3"/>
    <w:rsid w:val="008573DE"/>
    <w:rsid w:val="00857662"/>
    <w:rsid w:val="0086158D"/>
    <w:rsid w:val="008615DC"/>
    <w:rsid w:val="00862494"/>
    <w:rsid w:val="00864646"/>
    <w:rsid w:val="00864A13"/>
    <w:rsid w:val="0087004E"/>
    <w:rsid w:val="00871478"/>
    <w:rsid w:val="00871536"/>
    <w:rsid w:val="008726D8"/>
    <w:rsid w:val="008729C5"/>
    <w:rsid w:val="008732EF"/>
    <w:rsid w:val="00873481"/>
    <w:rsid w:val="0087388F"/>
    <w:rsid w:val="0087492B"/>
    <w:rsid w:val="00874AF0"/>
    <w:rsid w:val="008758B0"/>
    <w:rsid w:val="0088029D"/>
    <w:rsid w:val="0088064C"/>
    <w:rsid w:val="00882896"/>
    <w:rsid w:val="00883BC9"/>
    <w:rsid w:val="00883FC9"/>
    <w:rsid w:val="008841AE"/>
    <w:rsid w:val="0088448C"/>
    <w:rsid w:val="008848DC"/>
    <w:rsid w:val="00884BA8"/>
    <w:rsid w:val="00885862"/>
    <w:rsid w:val="00886F79"/>
    <w:rsid w:val="00887C67"/>
    <w:rsid w:val="0089011D"/>
    <w:rsid w:val="00892D72"/>
    <w:rsid w:val="008942B8"/>
    <w:rsid w:val="008950E0"/>
    <w:rsid w:val="008963E0"/>
    <w:rsid w:val="00896EEC"/>
    <w:rsid w:val="0089710B"/>
    <w:rsid w:val="008976D7"/>
    <w:rsid w:val="0089782E"/>
    <w:rsid w:val="008A05B3"/>
    <w:rsid w:val="008A0973"/>
    <w:rsid w:val="008A146B"/>
    <w:rsid w:val="008A1850"/>
    <w:rsid w:val="008A4D5C"/>
    <w:rsid w:val="008A593E"/>
    <w:rsid w:val="008A65A9"/>
    <w:rsid w:val="008A7BBA"/>
    <w:rsid w:val="008B0187"/>
    <w:rsid w:val="008B064A"/>
    <w:rsid w:val="008B07C8"/>
    <w:rsid w:val="008B107E"/>
    <w:rsid w:val="008B2EC3"/>
    <w:rsid w:val="008B3A41"/>
    <w:rsid w:val="008B5892"/>
    <w:rsid w:val="008B75EB"/>
    <w:rsid w:val="008C02D1"/>
    <w:rsid w:val="008C1A93"/>
    <w:rsid w:val="008C56A4"/>
    <w:rsid w:val="008C678C"/>
    <w:rsid w:val="008C6B88"/>
    <w:rsid w:val="008C7C0A"/>
    <w:rsid w:val="008C7EDA"/>
    <w:rsid w:val="008C7F2B"/>
    <w:rsid w:val="008D0709"/>
    <w:rsid w:val="008D1329"/>
    <w:rsid w:val="008D2E93"/>
    <w:rsid w:val="008D4BD0"/>
    <w:rsid w:val="008D5342"/>
    <w:rsid w:val="008D661B"/>
    <w:rsid w:val="008E1EA7"/>
    <w:rsid w:val="008E2C04"/>
    <w:rsid w:val="008E2C7D"/>
    <w:rsid w:val="008E5357"/>
    <w:rsid w:val="008E7121"/>
    <w:rsid w:val="008F01AE"/>
    <w:rsid w:val="008F0994"/>
    <w:rsid w:val="008F1898"/>
    <w:rsid w:val="008F2922"/>
    <w:rsid w:val="008F2CF9"/>
    <w:rsid w:val="008F30DC"/>
    <w:rsid w:val="008F3492"/>
    <w:rsid w:val="008F5B02"/>
    <w:rsid w:val="008F5B0F"/>
    <w:rsid w:val="008F6ED4"/>
    <w:rsid w:val="009003C7"/>
    <w:rsid w:val="00902CDC"/>
    <w:rsid w:val="009033D2"/>
    <w:rsid w:val="00904415"/>
    <w:rsid w:val="009070CC"/>
    <w:rsid w:val="00907717"/>
    <w:rsid w:val="009077F1"/>
    <w:rsid w:val="00910779"/>
    <w:rsid w:val="0091142F"/>
    <w:rsid w:val="00913A22"/>
    <w:rsid w:val="00915C23"/>
    <w:rsid w:val="00915DF7"/>
    <w:rsid w:val="00916525"/>
    <w:rsid w:val="00916908"/>
    <w:rsid w:val="00917197"/>
    <w:rsid w:val="00920082"/>
    <w:rsid w:val="0092029F"/>
    <w:rsid w:val="00920898"/>
    <w:rsid w:val="009219C3"/>
    <w:rsid w:val="00924BC6"/>
    <w:rsid w:val="00924FCC"/>
    <w:rsid w:val="0092515F"/>
    <w:rsid w:val="009300E5"/>
    <w:rsid w:val="00930500"/>
    <w:rsid w:val="009308D4"/>
    <w:rsid w:val="00930C1F"/>
    <w:rsid w:val="00930E66"/>
    <w:rsid w:val="00935DB3"/>
    <w:rsid w:val="009361AF"/>
    <w:rsid w:val="00936310"/>
    <w:rsid w:val="00937975"/>
    <w:rsid w:val="00940CF7"/>
    <w:rsid w:val="00941912"/>
    <w:rsid w:val="00943207"/>
    <w:rsid w:val="009453FA"/>
    <w:rsid w:val="00946793"/>
    <w:rsid w:val="00950F34"/>
    <w:rsid w:val="0095252E"/>
    <w:rsid w:val="00952A6C"/>
    <w:rsid w:val="009549FE"/>
    <w:rsid w:val="00962570"/>
    <w:rsid w:val="009625E7"/>
    <w:rsid w:val="009632D8"/>
    <w:rsid w:val="009639DE"/>
    <w:rsid w:val="00965562"/>
    <w:rsid w:val="009655FA"/>
    <w:rsid w:val="00965A25"/>
    <w:rsid w:val="00965D87"/>
    <w:rsid w:val="00965DA3"/>
    <w:rsid w:val="00967954"/>
    <w:rsid w:val="009703CB"/>
    <w:rsid w:val="00970CDC"/>
    <w:rsid w:val="00970ED0"/>
    <w:rsid w:val="00971219"/>
    <w:rsid w:val="00971406"/>
    <w:rsid w:val="00971D41"/>
    <w:rsid w:val="009746DD"/>
    <w:rsid w:val="0097671C"/>
    <w:rsid w:val="00976EB8"/>
    <w:rsid w:val="00976F61"/>
    <w:rsid w:val="00977CF2"/>
    <w:rsid w:val="00980FAA"/>
    <w:rsid w:val="00981ADF"/>
    <w:rsid w:val="00981E97"/>
    <w:rsid w:val="00983414"/>
    <w:rsid w:val="009836B6"/>
    <w:rsid w:val="00983827"/>
    <w:rsid w:val="00984E63"/>
    <w:rsid w:val="00985745"/>
    <w:rsid w:val="0098646E"/>
    <w:rsid w:val="00986B74"/>
    <w:rsid w:val="00987D98"/>
    <w:rsid w:val="00987E27"/>
    <w:rsid w:val="00992E7C"/>
    <w:rsid w:val="009936FF"/>
    <w:rsid w:val="00993A06"/>
    <w:rsid w:val="00993BDE"/>
    <w:rsid w:val="00994ADA"/>
    <w:rsid w:val="00995F4F"/>
    <w:rsid w:val="0099753A"/>
    <w:rsid w:val="009A07F6"/>
    <w:rsid w:val="009A14C7"/>
    <w:rsid w:val="009A3548"/>
    <w:rsid w:val="009A366C"/>
    <w:rsid w:val="009A3A55"/>
    <w:rsid w:val="009A51D1"/>
    <w:rsid w:val="009A5A9B"/>
    <w:rsid w:val="009A6963"/>
    <w:rsid w:val="009A7462"/>
    <w:rsid w:val="009A75C4"/>
    <w:rsid w:val="009B1857"/>
    <w:rsid w:val="009B18BE"/>
    <w:rsid w:val="009B2B7E"/>
    <w:rsid w:val="009B2D58"/>
    <w:rsid w:val="009B304B"/>
    <w:rsid w:val="009B3076"/>
    <w:rsid w:val="009B31FC"/>
    <w:rsid w:val="009B3813"/>
    <w:rsid w:val="009B3E30"/>
    <w:rsid w:val="009B5DAC"/>
    <w:rsid w:val="009B6268"/>
    <w:rsid w:val="009B62BF"/>
    <w:rsid w:val="009B62C1"/>
    <w:rsid w:val="009B7E4A"/>
    <w:rsid w:val="009C054E"/>
    <w:rsid w:val="009C08F6"/>
    <w:rsid w:val="009C142F"/>
    <w:rsid w:val="009C16DB"/>
    <w:rsid w:val="009C28FA"/>
    <w:rsid w:val="009C3557"/>
    <w:rsid w:val="009C3747"/>
    <w:rsid w:val="009C4DE9"/>
    <w:rsid w:val="009C6184"/>
    <w:rsid w:val="009D0800"/>
    <w:rsid w:val="009D29B3"/>
    <w:rsid w:val="009D2D55"/>
    <w:rsid w:val="009D377E"/>
    <w:rsid w:val="009D4628"/>
    <w:rsid w:val="009D497F"/>
    <w:rsid w:val="009D4AE4"/>
    <w:rsid w:val="009D56EB"/>
    <w:rsid w:val="009D69AE"/>
    <w:rsid w:val="009D71CE"/>
    <w:rsid w:val="009D7C78"/>
    <w:rsid w:val="009E180C"/>
    <w:rsid w:val="009E1C5F"/>
    <w:rsid w:val="009E1E6C"/>
    <w:rsid w:val="009E3423"/>
    <w:rsid w:val="009E3C87"/>
    <w:rsid w:val="009E4A58"/>
    <w:rsid w:val="009E58BE"/>
    <w:rsid w:val="009E7814"/>
    <w:rsid w:val="009F0CFF"/>
    <w:rsid w:val="009F1548"/>
    <w:rsid w:val="009F166B"/>
    <w:rsid w:val="009F2C27"/>
    <w:rsid w:val="009F319E"/>
    <w:rsid w:val="009F516A"/>
    <w:rsid w:val="009F5277"/>
    <w:rsid w:val="009F6603"/>
    <w:rsid w:val="009F7405"/>
    <w:rsid w:val="009F7EFE"/>
    <w:rsid w:val="009F7FD4"/>
    <w:rsid w:val="00A00428"/>
    <w:rsid w:val="00A01032"/>
    <w:rsid w:val="00A0397B"/>
    <w:rsid w:val="00A042C0"/>
    <w:rsid w:val="00A04563"/>
    <w:rsid w:val="00A047FE"/>
    <w:rsid w:val="00A06125"/>
    <w:rsid w:val="00A1088C"/>
    <w:rsid w:val="00A12788"/>
    <w:rsid w:val="00A131CA"/>
    <w:rsid w:val="00A14CA0"/>
    <w:rsid w:val="00A15C73"/>
    <w:rsid w:val="00A15CA8"/>
    <w:rsid w:val="00A16355"/>
    <w:rsid w:val="00A17E04"/>
    <w:rsid w:val="00A20EC9"/>
    <w:rsid w:val="00A226C6"/>
    <w:rsid w:val="00A22CF9"/>
    <w:rsid w:val="00A24B54"/>
    <w:rsid w:val="00A24D6B"/>
    <w:rsid w:val="00A25CE1"/>
    <w:rsid w:val="00A25DFD"/>
    <w:rsid w:val="00A26B67"/>
    <w:rsid w:val="00A27BA0"/>
    <w:rsid w:val="00A27F9C"/>
    <w:rsid w:val="00A30F49"/>
    <w:rsid w:val="00A32038"/>
    <w:rsid w:val="00A3362C"/>
    <w:rsid w:val="00A3371E"/>
    <w:rsid w:val="00A34909"/>
    <w:rsid w:val="00A361D0"/>
    <w:rsid w:val="00A361FA"/>
    <w:rsid w:val="00A37016"/>
    <w:rsid w:val="00A37167"/>
    <w:rsid w:val="00A40346"/>
    <w:rsid w:val="00A42292"/>
    <w:rsid w:val="00A44D55"/>
    <w:rsid w:val="00A45EF7"/>
    <w:rsid w:val="00A46751"/>
    <w:rsid w:val="00A50BD4"/>
    <w:rsid w:val="00A50FDA"/>
    <w:rsid w:val="00A530FD"/>
    <w:rsid w:val="00A5377E"/>
    <w:rsid w:val="00A55C77"/>
    <w:rsid w:val="00A606AA"/>
    <w:rsid w:val="00A620A7"/>
    <w:rsid w:val="00A62D4E"/>
    <w:rsid w:val="00A630CF"/>
    <w:rsid w:val="00A6441E"/>
    <w:rsid w:val="00A64701"/>
    <w:rsid w:val="00A649DF"/>
    <w:rsid w:val="00A64A7E"/>
    <w:rsid w:val="00A70875"/>
    <w:rsid w:val="00A70A31"/>
    <w:rsid w:val="00A70E34"/>
    <w:rsid w:val="00A70EF3"/>
    <w:rsid w:val="00A72108"/>
    <w:rsid w:val="00A73049"/>
    <w:rsid w:val="00A73BC3"/>
    <w:rsid w:val="00A759ED"/>
    <w:rsid w:val="00A76B88"/>
    <w:rsid w:val="00A80F16"/>
    <w:rsid w:val="00A824B2"/>
    <w:rsid w:val="00A85DE1"/>
    <w:rsid w:val="00A85E81"/>
    <w:rsid w:val="00A90D76"/>
    <w:rsid w:val="00A91473"/>
    <w:rsid w:val="00A918F4"/>
    <w:rsid w:val="00A919EF"/>
    <w:rsid w:val="00A92E80"/>
    <w:rsid w:val="00A93C4A"/>
    <w:rsid w:val="00A95219"/>
    <w:rsid w:val="00A95FD1"/>
    <w:rsid w:val="00A97E65"/>
    <w:rsid w:val="00AA0858"/>
    <w:rsid w:val="00AA08EC"/>
    <w:rsid w:val="00AA0CD3"/>
    <w:rsid w:val="00AA0F46"/>
    <w:rsid w:val="00AA16BC"/>
    <w:rsid w:val="00AA27D7"/>
    <w:rsid w:val="00AA608D"/>
    <w:rsid w:val="00AA71AF"/>
    <w:rsid w:val="00AA733E"/>
    <w:rsid w:val="00AB14EE"/>
    <w:rsid w:val="00AB35DF"/>
    <w:rsid w:val="00AB6981"/>
    <w:rsid w:val="00AB7311"/>
    <w:rsid w:val="00AB78A6"/>
    <w:rsid w:val="00AC21C6"/>
    <w:rsid w:val="00AC30D9"/>
    <w:rsid w:val="00AC4072"/>
    <w:rsid w:val="00AC469F"/>
    <w:rsid w:val="00AC561A"/>
    <w:rsid w:val="00AC7B28"/>
    <w:rsid w:val="00AC7BED"/>
    <w:rsid w:val="00AD109F"/>
    <w:rsid w:val="00AD3EB4"/>
    <w:rsid w:val="00AD44EF"/>
    <w:rsid w:val="00AD4ECC"/>
    <w:rsid w:val="00AD5367"/>
    <w:rsid w:val="00AD5883"/>
    <w:rsid w:val="00AD77FE"/>
    <w:rsid w:val="00AE08BC"/>
    <w:rsid w:val="00AE20BE"/>
    <w:rsid w:val="00AE224D"/>
    <w:rsid w:val="00AE323F"/>
    <w:rsid w:val="00AE3424"/>
    <w:rsid w:val="00AE4BCE"/>
    <w:rsid w:val="00AE585F"/>
    <w:rsid w:val="00AE6D02"/>
    <w:rsid w:val="00AF04D9"/>
    <w:rsid w:val="00AF0D7E"/>
    <w:rsid w:val="00AF0EFA"/>
    <w:rsid w:val="00AF17B5"/>
    <w:rsid w:val="00AF1DE5"/>
    <w:rsid w:val="00AF37AD"/>
    <w:rsid w:val="00AF4C82"/>
    <w:rsid w:val="00AF51B6"/>
    <w:rsid w:val="00AF56FB"/>
    <w:rsid w:val="00AF57E5"/>
    <w:rsid w:val="00AF67D1"/>
    <w:rsid w:val="00AF6D7A"/>
    <w:rsid w:val="00AF72C4"/>
    <w:rsid w:val="00AF7DC5"/>
    <w:rsid w:val="00AF7F03"/>
    <w:rsid w:val="00B007B4"/>
    <w:rsid w:val="00B008CF"/>
    <w:rsid w:val="00B04F99"/>
    <w:rsid w:val="00B05F42"/>
    <w:rsid w:val="00B07A83"/>
    <w:rsid w:val="00B07C4C"/>
    <w:rsid w:val="00B07F02"/>
    <w:rsid w:val="00B11459"/>
    <w:rsid w:val="00B1226B"/>
    <w:rsid w:val="00B12E38"/>
    <w:rsid w:val="00B131F3"/>
    <w:rsid w:val="00B14A03"/>
    <w:rsid w:val="00B17F5C"/>
    <w:rsid w:val="00B216D2"/>
    <w:rsid w:val="00B22327"/>
    <w:rsid w:val="00B22918"/>
    <w:rsid w:val="00B238CB"/>
    <w:rsid w:val="00B24448"/>
    <w:rsid w:val="00B248E7"/>
    <w:rsid w:val="00B24956"/>
    <w:rsid w:val="00B25327"/>
    <w:rsid w:val="00B26846"/>
    <w:rsid w:val="00B26C47"/>
    <w:rsid w:val="00B2799D"/>
    <w:rsid w:val="00B3047E"/>
    <w:rsid w:val="00B31CD9"/>
    <w:rsid w:val="00B334A3"/>
    <w:rsid w:val="00B33BD1"/>
    <w:rsid w:val="00B355A8"/>
    <w:rsid w:val="00B35A2D"/>
    <w:rsid w:val="00B36F1B"/>
    <w:rsid w:val="00B37449"/>
    <w:rsid w:val="00B40157"/>
    <w:rsid w:val="00B4086F"/>
    <w:rsid w:val="00B4101C"/>
    <w:rsid w:val="00B42BE8"/>
    <w:rsid w:val="00B435E6"/>
    <w:rsid w:val="00B43BF4"/>
    <w:rsid w:val="00B462E6"/>
    <w:rsid w:val="00B46385"/>
    <w:rsid w:val="00B47619"/>
    <w:rsid w:val="00B50D81"/>
    <w:rsid w:val="00B50E0C"/>
    <w:rsid w:val="00B52B30"/>
    <w:rsid w:val="00B53492"/>
    <w:rsid w:val="00B537FA"/>
    <w:rsid w:val="00B54A62"/>
    <w:rsid w:val="00B54F5F"/>
    <w:rsid w:val="00B57112"/>
    <w:rsid w:val="00B57526"/>
    <w:rsid w:val="00B5795F"/>
    <w:rsid w:val="00B60825"/>
    <w:rsid w:val="00B63D1F"/>
    <w:rsid w:val="00B64827"/>
    <w:rsid w:val="00B702AC"/>
    <w:rsid w:val="00B709A2"/>
    <w:rsid w:val="00B733F1"/>
    <w:rsid w:val="00B74B38"/>
    <w:rsid w:val="00B75182"/>
    <w:rsid w:val="00B7550D"/>
    <w:rsid w:val="00B76080"/>
    <w:rsid w:val="00B767A3"/>
    <w:rsid w:val="00B7775F"/>
    <w:rsid w:val="00B77DFE"/>
    <w:rsid w:val="00B80A2F"/>
    <w:rsid w:val="00B82097"/>
    <w:rsid w:val="00B82A03"/>
    <w:rsid w:val="00B82E6D"/>
    <w:rsid w:val="00B84473"/>
    <w:rsid w:val="00B8475D"/>
    <w:rsid w:val="00B84AA3"/>
    <w:rsid w:val="00B84E19"/>
    <w:rsid w:val="00B85787"/>
    <w:rsid w:val="00B8656C"/>
    <w:rsid w:val="00B86F1F"/>
    <w:rsid w:val="00B8745D"/>
    <w:rsid w:val="00B87956"/>
    <w:rsid w:val="00B90034"/>
    <w:rsid w:val="00B90985"/>
    <w:rsid w:val="00B90DEC"/>
    <w:rsid w:val="00B92E66"/>
    <w:rsid w:val="00B93173"/>
    <w:rsid w:val="00B9517E"/>
    <w:rsid w:val="00B9565A"/>
    <w:rsid w:val="00B957F8"/>
    <w:rsid w:val="00B96806"/>
    <w:rsid w:val="00B96CDB"/>
    <w:rsid w:val="00B970A4"/>
    <w:rsid w:val="00B97FE1"/>
    <w:rsid w:val="00BA01D7"/>
    <w:rsid w:val="00BA09CD"/>
    <w:rsid w:val="00BA40DF"/>
    <w:rsid w:val="00BA44EF"/>
    <w:rsid w:val="00BA4AD9"/>
    <w:rsid w:val="00BA57AB"/>
    <w:rsid w:val="00BA60CE"/>
    <w:rsid w:val="00BA6A4D"/>
    <w:rsid w:val="00BA727F"/>
    <w:rsid w:val="00BA774D"/>
    <w:rsid w:val="00BB0196"/>
    <w:rsid w:val="00BB0591"/>
    <w:rsid w:val="00BB0F34"/>
    <w:rsid w:val="00BB4BDA"/>
    <w:rsid w:val="00BB6A17"/>
    <w:rsid w:val="00BB6F04"/>
    <w:rsid w:val="00BB7C32"/>
    <w:rsid w:val="00BB7EAB"/>
    <w:rsid w:val="00BC016F"/>
    <w:rsid w:val="00BC04ED"/>
    <w:rsid w:val="00BC06A9"/>
    <w:rsid w:val="00BC116B"/>
    <w:rsid w:val="00BC2731"/>
    <w:rsid w:val="00BC394E"/>
    <w:rsid w:val="00BC5F86"/>
    <w:rsid w:val="00BC6D20"/>
    <w:rsid w:val="00BD044B"/>
    <w:rsid w:val="00BD0C2E"/>
    <w:rsid w:val="00BD2E3A"/>
    <w:rsid w:val="00BD40C2"/>
    <w:rsid w:val="00BD41B7"/>
    <w:rsid w:val="00BD41C6"/>
    <w:rsid w:val="00BD4572"/>
    <w:rsid w:val="00BD472A"/>
    <w:rsid w:val="00BD48B4"/>
    <w:rsid w:val="00BD4942"/>
    <w:rsid w:val="00BD4FB1"/>
    <w:rsid w:val="00BD530E"/>
    <w:rsid w:val="00BD6248"/>
    <w:rsid w:val="00BD6920"/>
    <w:rsid w:val="00BD781D"/>
    <w:rsid w:val="00BE2CDB"/>
    <w:rsid w:val="00BE4E54"/>
    <w:rsid w:val="00BE4EBD"/>
    <w:rsid w:val="00BE5602"/>
    <w:rsid w:val="00BE5DF8"/>
    <w:rsid w:val="00BE65A1"/>
    <w:rsid w:val="00BE7F93"/>
    <w:rsid w:val="00BF0416"/>
    <w:rsid w:val="00BF1A6E"/>
    <w:rsid w:val="00BF1B2A"/>
    <w:rsid w:val="00BF237D"/>
    <w:rsid w:val="00BF2C52"/>
    <w:rsid w:val="00BF4C3A"/>
    <w:rsid w:val="00BF522C"/>
    <w:rsid w:val="00BF682F"/>
    <w:rsid w:val="00BF711E"/>
    <w:rsid w:val="00BF7BAF"/>
    <w:rsid w:val="00C010F2"/>
    <w:rsid w:val="00C03B07"/>
    <w:rsid w:val="00C0416A"/>
    <w:rsid w:val="00C04959"/>
    <w:rsid w:val="00C06030"/>
    <w:rsid w:val="00C064E1"/>
    <w:rsid w:val="00C11056"/>
    <w:rsid w:val="00C120B7"/>
    <w:rsid w:val="00C12F83"/>
    <w:rsid w:val="00C13563"/>
    <w:rsid w:val="00C14362"/>
    <w:rsid w:val="00C156A8"/>
    <w:rsid w:val="00C165C3"/>
    <w:rsid w:val="00C170BF"/>
    <w:rsid w:val="00C1751B"/>
    <w:rsid w:val="00C17927"/>
    <w:rsid w:val="00C17B07"/>
    <w:rsid w:val="00C17E71"/>
    <w:rsid w:val="00C203EF"/>
    <w:rsid w:val="00C21D4F"/>
    <w:rsid w:val="00C227F7"/>
    <w:rsid w:val="00C243F1"/>
    <w:rsid w:val="00C24BB8"/>
    <w:rsid w:val="00C24CA3"/>
    <w:rsid w:val="00C261EA"/>
    <w:rsid w:val="00C26465"/>
    <w:rsid w:val="00C30689"/>
    <w:rsid w:val="00C30DB1"/>
    <w:rsid w:val="00C31786"/>
    <w:rsid w:val="00C31A33"/>
    <w:rsid w:val="00C3759A"/>
    <w:rsid w:val="00C417F2"/>
    <w:rsid w:val="00C43AEA"/>
    <w:rsid w:val="00C5058F"/>
    <w:rsid w:val="00C50E44"/>
    <w:rsid w:val="00C52DF4"/>
    <w:rsid w:val="00C537C1"/>
    <w:rsid w:val="00C54E82"/>
    <w:rsid w:val="00C54EAC"/>
    <w:rsid w:val="00C55974"/>
    <w:rsid w:val="00C55FD8"/>
    <w:rsid w:val="00C56860"/>
    <w:rsid w:val="00C624FB"/>
    <w:rsid w:val="00C637E4"/>
    <w:rsid w:val="00C63AD6"/>
    <w:rsid w:val="00C63F21"/>
    <w:rsid w:val="00C64B94"/>
    <w:rsid w:val="00C64DE2"/>
    <w:rsid w:val="00C65696"/>
    <w:rsid w:val="00C656F1"/>
    <w:rsid w:val="00C676EA"/>
    <w:rsid w:val="00C67B8D"/>
    <w:rsid w:val="00C707D7"/>
    <w:rsid w:val="00C70C6F"/>
    <w:rsid w:val="00C7431B"/>
    <w:rsid w:val="00C74A86"/>
    <w:rsid w:val="00C74CC5"/>
    <w:rsid w:val="00C755F0"/>
    <w:rsid w:val="00C7589E"/>
    <w:rsid w:val="00C75BFD"/>
    <w:rsid w:val="00C76233"/>
    <w:rsid w:val="00C763F2"/>
    <w:rsid w:val="00C77053"/>
    <w:rsid w:val="00C77B05"/>
    <w:rsid w:val="00C8071E"/>
    <w:rsid w:val="00C82159"/>
    <w:rsid w:val="00C827DB"/>
    <w:rsid w:val="00C8349D"/>
    <w:rsid w:val="00C83B33"/>
    <w:rsid w:val="00C84AA9"/>
    <w:rsid w:val="00C855DD"/>
    <w:rsid w:val="00C87332"/>
    <w:rsid w:val="00C876D3"/>
    <w:rsid w:val="00C91103"/>
    <w:rsid w:val="00C91B51"/>
    <w:rsid w:val="00C92BFC"/>
    <w:rsid w:val="00C92C20"/>
    <w:rsid w:val="00C93492"/>
    <w:rsid w:val="00C94146"/>
    <w:rsid w:val="00C9419C"/>
    <w:rsid w:val="00C95FD0"/>
    <w:rsid w:val="00C96B5C"/>
    <w:rsid w:val="00CA0E96"/>
    <w:rsid w:val="00CA150C"/>
    <w:rsid w:val="00CA24B4"/>
    <w:rsid w:val="00CA322F"/>
    <w:rsid w:val="00CA4B41"/>
    <w:rsid w:val="00CB0215"/>
    <w:rsid w:val="00CB1AE3"/>
    <w:rsid w:val="00CB33E6"/>
    <w:rsid w:val="00CB45CB"/>
    <w:rsid w:val="00CB4825"/>
    <w:rsid w:val="00CB4B6E"/>
    <w:rsid w:val="00CB5CBE"/>
    <w:rsid w:val="00CB5DFF"/>
    <w:rsid w:val="00CB6738"/>
    <w:rsid w:val="00CB7162"/>
    <w:rsid w:val="00CB74B7"/>
    <w:rsid w:val="00CB7EDD"/>
    <w:rsid w:val="00CC0222"/>
    <w:rsid w:val="00CC05AB"/>
    <w:rsid w:val="00CC09E3"/>
    <w:rsid w:val="00CC11DC"/>
    <w:rsid w:val="00CC347A"/>
    <w:rsid w:val="00CC38C7"/>
    <w:rsid w:val="00CC6E9E"/>
    <w:rsid w:val="00CC708C"/>
    <w:rsid w:val="00CC7749"/>
    <w:rsid w:val="00CC7A6D"/>
    <w:rsid w:val="00CC7F79"/>
    <w:rsid w:val="00CD0B73"/>
    <w:rsid w:val="00CD0EF8"/>
    <w:rsid w:val="00CD0F09"/>
    <w:rsid w:val="00CD10A6"/>
    <w:rsid w:val="00CD147D"/>
    <w:rsid w:val="00CD1E7B"/>
    <w:rsid w:val="00CD220E"/>
    <w:rsid w:val="00CD2542"/>
    <w:rsid w:val="00CD2596"/>
    <w:rsid w:val="00CD472E"/>
    <w:rsid w:val="00CD475F"/>
    <w:rsid w:val="00CD5327"/>
    <w:rsid w:val="00CD5F6A"/>
    <w:rsid w:val="00CD6252"/>
    <w:rsid w:val="00CD7533"/>
    <w:rsid w:val="00CD7C83"/>
    <w:rsid w:val="00CE001D"/>
    <w:rsid w:val="00CE0D8A"/>
    <w:rsid w:val="00CE375E"/>
    <w:rsid w:val="00CE47E9"/>
    <w:rsid w:val="00CE4903"/>
    <w:rsid w:val="00CE5666"/>
    <w:rsid w:val="00CE605E"/>
    <w:rsid w:val="00CE6764"/>
    <w:rsid w:val="00CE680A"/>
    <w:rsid w:val="00CE70D3"/>
    <w:rsid w:val="00CF0CDD"/>
    <w:rsid w:val="00CF165C"/>
    <w:rsid w:val="00CF17E6"/>
    <w:rsid w:val="00CF1B1F"/>
    <w:rsid w:val="00CF1CB9"/>
    <w:rsid w:val="00CF1D28"/>
    <w:rsid w:val="00CF20D0"/>
    <w:rsid w:val="00CF3447"/>
    <w:rsid w:val="00CF39CF"/>
    <w:rsid w:val="00CF4706"/>
    <w:rsid w:val="00CF4936"/>
    <w:rsid w:val="00CF58DC"/>
    <w:rsid w:val="00CF7F24"/>
    <w:rsid w:val="00D00085"/>
    <w:rsid w:val="00D013B4"/>
    <w:rsid w:val="00D01811"/>
    <w:rsid w:val="00D0240A"/>
    <w:rsid w:val="00D02783"/>
    <w:rsid w:val="00D028A2"/>
    <w:rsid w:val="00D02D94"/>
    <w:rsid w:val="00D030B6"/>
    <w:rsid w:val="00D042CD"/>
    <w:rsid w:val="00D06533"/>
    <w:rsid w:val="00D1026F"/>
    <w:rsid w:val="00D11BB0"/>
    <w:rsid w:val="00D13384"/>
    <w:rsid w:val="00D14E7C"/>
    <w:rsid w:val="00D15B0D"/>
    <w:rsid w:val="00D16F26"/>
    <w:rsid w:val="00D20535"/>
    <w:rsid w:val="00D2057F"/>
    <w:rsid w:val="00D2139B"/>
    <w:rsid w:val="00D22466"/>
    <w:rsid w:val="00D24262"/>
    <w:rsid w:val="00D246ED"/>
    <w:rsid w:val="00D2495B"/>
    <w:rsid w:val="00D250A3"/>
    <w:rsid w:val="00D2558A"/>
    <w:rsid w:val="00D27166"/>
    <w:rsid w:val="00D27D1F"/>
    <w:rsid w:val="00D32411"/>
    <w:rsid w:val="00D33AE3"/>
    <w:rsid w:val="00D3497C"/>
    <w:rsid w:val="00D35711"/>
    <w:rsid w:val="00D36C81"/>
    <w:rsid w:val="00D37ECF"/>
    <w:rsid w:val="00D41270"/>
    <w:rsid w:val="00D43068"/>
    <w:rsid w:val="00D4395F"/>
    <w:rsid w:val="00D43F90"/>
    <w:rsid w:val="00D440AB"/>
    <w:rsid w:val="00D448FA"/>
    <w:rsid w:val="00D45D39"/>
    <w:rsid w:val="00D522DA"/>
    <w:rsid w:val="00D53012"/>
    <w:rsid w:val="00D60AD3"/>
    <w:rsid w:val="00D613DF"/>
    <w:rsid w:val="00D614F9"/>
    <w:rsid w:val="00D61643"/>
    <w:rsid w:val="00D629CF"/>
    <w:rsid w:val="00D638B0"/>
    <w:rsid w:val="00D64772"/>
    <w:rsid w:val="00D64FF0"/>
    <w:rsid w:val="00D655B3"/>
    <w:rsid w:val="00D67079"/>
    <w:rsid w:val="00D70595"/>
    <w:rsid w:val="00D713D6"/>
    <w:rsid w:val="00D71C9B"/>
    <w:rsid w:val="00D7571C"/>
    <w:rsid w:val="00D75B5B"/>
    <w:rsid w:val="00D766C7"/>
    <w:rsid w:val="00D77F80"/>
    <w:rsid w:val="00D80D35"/>
    <w:rsid w:val="00D81D9B"/>
    <w:rsid w:val="00D83516"/>
    <w:rsid w:val="00D835F1"/>
    <w:rsid w:val="00D85899"/>
    <w:rsid w:val="00D85C0A"/>
    <w:rsid w:val="00D860E2"/>
    <w:rsid w:val="00D86DA3"/>
    <w:rsid w:val="00D876A1"/>
    <w:rsid w:val="00D87A83"/>
    <w:rsid w:val="00D87FD9"/>
    <w:rsid w:val="00D91029"/>
    <w:rsid w:val="00D91128"/>
    <w:rsid w:val="00D91538"/>
    <w:rsid w:val="00D91745"/>
    <w:rsid w:val="00D92001"/>
    <w:rsid w:val="00D92FF2"/>
    <w:rsid w:val="00D9316D"/>
    <w:rsid w:val="00D9412E"/>
    <w:rsid w:val="00D94673"/>
    <w:rsid w:val="00D95413"/>
    <w:rsid w:val="00D95E19"/>
    <w:rsid w:val="00D95F59"/>
    <w:rsid w:val="00D961C9"/>
    <w:rsid w:val="00D96909"/>
    <w:rsid w:val="00D96C34"/>
    <w:rsid w:val="00D96D93"/>
    <w:rsid w:val="00DA0567"/>
    <w:rsid w:val="00DA2F6D"/>
    <w:rsid w:val="00DA34DD"/>
    <w:rsid w:val="00DA533A"/>
    <w:rsid w:val="00DA629A"/>
    <w:rsid w:val="00DA653D"/>
    <w:rsid w:val="00DB06FC"/>
    <w:rsid w:val="00DB4FF1"/>
    <w:rsid w:val="00DB602D"/>
    <w:rsid w:val="00DB6D77"/>
    <w:rsid w:val="00DC0EF4"/>
    <w:rsid w:val="00DC1352"/>
    <w:rsid w:val="00DC1B3B"/>
    <w:rsid w:val="00DC1E6B"/>
    <w:rsid w:val="00DC215C"/>
    <w:rsid w:val="00DC7E68"/>
    <w:rsid w:val="00DD0837"/>
    <w:rsid w:val="00DD1979"/>
    <w:rsid w:val="00DD3A92"/>
    <w:rsid w:val="00DD3B3F"/>
    <w:rsid w:val="00DD4031"/>
    <w:rsid w:val="00DD4241"/>
    <w:rsid w:val="00DD5EB7"/>
    <w:rsid w:val="00DD680B"/>
    <w:rsid w:val="00DD7921"/>
    <w:rsid w:val="00DE02D6"/>
    <w:rsid w:val="00DE0CF6"/>
    <w:rsid w:val="00DE0D7A"/>
    <w:rsid w:val="00DE14F5"/>
    <w:rsid w:val="00DE2CA9"/>
    <w:rsid w:val="00DE52C1"/>
    <w:rsid w:val="00DE6A73"/>
    <w:rsid w:val="00DE723C"/>
    <w:rsid w:val="00DF140D"/>
    <w:rsid w:val="00DF2EE3"/>
    <w:rsid w:val="00DF319F"/>
    <w:rsid w:val="00DF34E5"/>
    <w:rsid w:val="00DF4114"/>
    <w:rsid w:val="00DF4AF3"/>
    <w:rsid w:val="00DF6B57"/>
    <w:rsid w:val="00E000F0"/>
    <w:rsid w:val="00E02D5C"/>
    <w:rsid w:val="00E02FB7"/>
    <w:rsid w:val="00E03D28"/>
    <w:rsid w:val="00E04672"/>
    <w:rsid w:val="00E04F5E"/>
    <w:rsid w:val="00E07AC7"/>
    <w:rsid w:val="00E10CF9"/>
    <w:rsid w:val="00E11A0C"/>
    <w:rsid w:val="00E11C98"/>
    <w:rsid w:val="00E12E65"/>
    <w:rsid w:val="00E13D99"/>
    <w:rsid w:val="00E13F5E"/>
    <w:rsid w:val="00E1422E"/>
    <w:rsid w:val="00E1546F"/>
    <w:rsid w:val="00E1648E"/>
    <w:rsid w:val="00E17305"/>
    <w:rsid w:val="00E17C1B"/>
    <w:rsid w:val="00E17FE6"/>
    <w:rsid w:val="00E20928"/>
    <w:rsid w:val="00E2132E"/>
    <w:rsid w:val="00E229F8"/>
    <w:rsid w:val="00E22BAE"/>
    <w:rsid w:val="00E22D3A"/>
    <w:rsid w:val="00E256D0"/>
    <w:rsid w:val="00E26AC2"/>
    <w:rsid w:val="00E27BB3"/>
    <w:rsid w:val="00E27D08"/>
    <w:rsid w:val="00E305FB"/>
    <w:rsid w:val="00E308C9"/>
    <w:rsid w:val="00E31EDC"/>
    <w:rsid w:val="00E31FA9"/>
    <w:rsid w:val="00E3222C"/>
    <w:rsid w:val="00E33BED"/>
    <w:rsid w:val="00E33EAC"/>
    <w:rsid w:val="00E34163"/>
    <w:rsid w:val="00E359A2"/>
    <w:rsid w:val="00E36F9C"/>
    <w:rsid w:val="00E37505"/>
    <w:rsid w:val="00E37686"/>
    <w:rsid w:val="00E37914"/>
    <w:rsid w:val="00E37A0E"/>
    <w:rsid w:val="00E37B84"/>
    <w:rsid w:val="00E4163B"/>
    <w:rsid w:val="00E4382D"/>
    <w:rsid w:val="00E43EA7"/>
    <w:rsid w:val="00E44BFD"/>
    <w:rsid w:val="00E477D8"/>
    <w:rsid w:val="00E51CB2"/>
    <w:rsid w:val="00E51D4D"/>
    <w:rsid w:val="00E520B9"/>
    <w:rsid w:val="00E52367"/>
    <w:rsid w:val="00E5281D"/>
    <w:rsid w:val="00E52D52"/>
    <w:rsid w:val="00E54183"/>
    <w:rsid w:val="00E54358"/>
    <w:rsid w:val="00E54622"/>
    <w:rsid w:val="00E54783"/>
    <w:rsid w:val="00E553B2"/>
    <w:rsid w:val="00E55B78"/>
    <w:rsid w:val="00E5746B"/>
    <w:rsid w:val="00E57AA5"/>
    <w:rsid w:val="00E602A2"/>
    <w:rsid w:val="00E6205B"/>
    <w:rsid w:val="00E620DF"/>
    <w:rsid w:val="00E630E0"/>
    <w:rsid w:val="00E63C52"/>
    <w:rsid w:val="00E64C34"/>
    <w:rsid w:val="00E657EE"/>
    <w:rsid w:val="00E65D19"/>
    <w:rsid w:val="00E66485"/>
    <w:rsid w:val="00E70A2A"/>
    <w:rsid w:val="00E746E1"/>
    <w:rsid w:val="00E74DAC"/>
    <w:rsid w:val="00E7588C"/>
    <w:rsid w:val="00E7674D"/>
    <w:rsid w:val="00E77121"/>
    <w:rsid w:val="00E771D2"/>
    <w:rsid w:val="00E7758E"/>
    <w:rsid w:val="00E77951"/>
    <w:rsid w:val="00E806FD"/>
    <w:rsid w:val="00E813F0"/>
    <w:rsid w:val="00E82187"/>
    <w:rsid w:val="00E8278E"/>
    <w:rsid w:val="00E82E2C"/>
    <w:rsid w:val="00E84351"/>
    <w:rsid w:val="00E84698"/>
    <w:rsid w:val="00E84B1B"/>
    <w:rsid w:val="00E85348"/>
    <w:rsid w:val="00E8686E"/>
    <w:rsid w:val="00E86CC7"/>
    <w:rsid w:val="00E86E89"/>
    <w:rsid w:val="00E9016D"/>
    <w:rsid w:val="00E91527"/>
    <w:rsid w:val="00E91876"/>
    <w:rsid w:val="00E919E1"/>
    <w:rsid w:val="00E91E10"/>
    <w:rsid w:val="00E93170"/>
    <w:rsid w:val="00E9556D"/>
    <w:rsid w:val="00E96A03"/>
    <w:rsid w:val="00E96DB8"/>
    <w:rsid w:val="00E96E27"/>
    <w:rsid w:val="00EA12B3"/>
    <w:rsid w:val="00EA15A3"/>
    <w:rsid w:val="00EA4429"/>
    <w:rsid w:val="00EA46AF"/>
    <w:rsid w:val="00EA4949"/>
    <w:rsid w:val="00EA4C47"/>
    <w:rsid w:val="00EA4F45"/>
    <w:rsid w:val="00EB0A76"/>
    <w:rsid w:val="00EB10B8"/>
    <w:rsid w:val="00EB1173"/>
    <w:rsid w:val="00EB177F"/>
    <w:rsid w:val="00EB20A4"/>
    <w:rsid w:val="00EB2D85"/>
    <w:rsid w:val="00EB2DDD"/>
    <w:rsid w:val="00EB2F50"/>
    <w:rsid w:val="00EB3063"/>
    <w:rsid w:val="00EB4480"/>
    <w:rsid w:val="00EB47B2"/>
    <w:rsid w:val="00EC0325"/>
    <w:rsid w:val="00EC3894"/>
    <w:rsid w:val="00EC4409"/>
    <w:rsid w:val="00EC4D34"/>
    <w:rsid w:val="00EC5C4B"/>
    <w:rsid w:val="00EC625C"/>
    <w:rsid w:val="00EC6408"/>
    <w:rsid w:val="00EC7D0F"/>
    <w:rsid w:val="00EC7D21"/>
    <w:rsid w:val="00ED05FE"/>
    <w:rsid w:val="00ED1346"/>
    <w:rsid w:val="00ED375E"/>
    <w:rsid w:val="00ED50A3"/>
    <w:rsid w:val="00ED665F"/>
    <w:rsid w:val="00ED721D"/>
    <w:rsid w:val="00ED730D"/>
    <w:rsid w:val="00ED7893"/>
    <w:rsid w:val="00EE017D"/>
    <w:rsid w:val="00EE0313"/>
    <w:rsid w:val="00EE1C00"/>
    <w:rsid w:val="00EE371F"/>
    <w:rsid w:val="00EE6312"/>
    <w:rsid w:val="00EE6B3A"/>
    <w:rsid w:val="00EE7035"/>
    <w:rsid w:val="00EE7DE7"/>
    <w:rsid w:val="00EF1CDC"/>
    <w:rsid w:val="00EF62DA"/>
    <w:rsid w:val="00F040FB"/>
    <w:rsid w:val="00F046EA"/>
    <w:rsid w:val="00F04F4C"/>
    <w:rsid w:val="00F0628A"/>
    <w:rsid w:val="00F07930"/>
    <w:rsid w:val="00F101EA"/>
    <w:rsid w:val="00F103B0"/>
    <w:rsid w:val="00F11012"/>
    <w:rsid w:val="00F11709"/>
    <w:rsid w:val="00F12323"/>
    <w:rsid w:val="00F12760"/>
    <w:rsid w:val="00F12DAA"/>
    <w:rsid w:val="00F1317F"/>
    <w:rsid w:val="00F13F94"/>
    <w:rsid w:val="00F14450"/>
    <w:rsid w:val="00F14FB8"/>
    <w:rsid w:val="00F155CD"/>
    <w:rsid w:val="00F15D70"/>
    <w:rsid w:val="00F166CB"/>
    <w:rsid w:val="00F17D44"/>
    <w:rsid w:val="00F17DDC"/>
    <w:rsid w:val="00F2143C"/>
    <w:rsid w:val="00F21931"/>
    <w:rsid w:val="00F22320"/>
    <w:rsid w:val="00F22526"/>
    <w:rsid w:val="00F22579"/>
    <w:rsid w:val="00F226E7"/>
    <w:rsid w:val="00F22E67"/>
    <w:rsid w:val="00F22F9F"/>
    <w:rsid w:val="00F236A9"/>
    <w:rsid w:val="00F23F13"/>
    <w:rsid w:val="00F2555B"/>
    <w:rsid w:val="00F27219"/>
    <w:rsid w:val="00F27DDB"/>
    <w:rsid w:val="00F30017"/>
    <w:rsid w:val="00F311D9"/>
    <w:rsid w:val="00F319FA"/>
    <w:rsid w:val="00F325CE"/>
    <w:rsid w:val="00F330D1"/>
    <w:rsid w:val="00F338F2"/>
    <w:rsid w:val="00F342C2"/>
    <w:rsid w:val="00F344CC"/>
    <w:rsid w:val="00F35F5C"/>
    <w:rsid w:val="00F371A5"/>
    <w:rsid w:val="00F40B53"/>
    <w:rsid w:val="00F425B0"/>
    <w:rsid w:val="00F44CD3"/>
    <w:rsid w:val="00F45346"/>
    <w:rsid w:val="00F454D0"/>
    <w:rsid w:val="00F45551"/>
    <w:rsid w:val="00F468C1"/>
    <w:rsid w:val="00F4764D"/>
    <w:rsid w:val="00F50F09"/>
    <w:rsid w:val="00F516A8"/>
    <w:rsid w:val="00F51747"/>
    <w:rsid w:val="00F523E2"/>
    <w:rsid w:val="00F52456"/>
    <w:rsid w:val="00F52858"/>
    <w:rsid w:val="00F52A6C"/>
    <w:rsid w:val="00F5676F"/>
    <w:rsid w:val="00F56F33"/>
    <w:rsid w:val="00F5758E"/>
    <w:rsid w:val="00F576EF"/>
    <w:rsid w:val="00F60317"/>
    <w:rsid w:val="00F60D95"/>
    <w:rsid w:val="00F61A0B"/>
    <w:rsid w:val="00F62970"/>
    <w:rsid w:val="00F62FCE"/>
    <w:rsid w:val="00F6463B"/>
    <w:rsid w:val="00F65ACE"/>
    <w:rsid w:val="00F661B1"/>
    <w:rsid w:val="00F6722B"/>
    <w:rsid w:val="00F67A5B"/>
    <w:rsid w:val="00F67EC8"/>
    <w:rsid w:val="00F71783"/>
    <w:rsid w:val="00F720C3"/>
    <w:rsid w:val="00F720F8"/>
    <w:rsid w:val="00F73136"/>
    <w:rsid w:val="00F73B8A"/>
    <w:rsid w:val="00F743E8"/>
    <w:rsid w:val="00F7458F"/>
    <w:rsid w:val="00F75E4E"/>
    <w:rsid w:val="00F76F0B"/>
    <w:rsid w:val="00F777EF"/>
    <w:rsid w:val="00F778D9"/>
    <w:rsid w:val="00F80A5F"/>
    <w:rsid w:val="00F815F7"/>
    <w:rsid w:val="00F81BFF"/>
    <w:rsid w:val="00F81D09"/>
    <w:rsid w:val="00F840EF"/>
    <w:rsid w:val="00F861ED"/>
    <w:rsid w:val="00F86846"/>
    <w:rsid w:val="00F86850"/>
    <w:rsid w:val="00F869B3"/>
    <w:rsid w:val="00F90EB5"/>
    <w:rsid w:val="00F9261A"/>
    <w:rsid w:val="00F947DE"/>
    <w:rsid w:val="00F94B0B"/>
    <w:rsid w:val="00F94D95"/>
    <w:rsid w:val="00F94E8F"/>
    <w:rsid w:val="00F95526"/>
    <w:rsid w:val="00F95E21"/>
    <w:rsid w:val="00F9730E"/>
    <w:rsid w:val="00FA0A62"/>
    <w:rsid w:val="00FA3840"/>
    <w:rsid w:val="00FA40E6"/>
    <w:rsid w:val="00FA539F"/>
    <w:rsid w:val="00FA67FC"/>
    <w:rsid w:val="00FA7236"/>
    <w:rsid w:val="00FA7CA4"/>
    <w:rsid w:val="00FA7DB7"/>
    <w:rsid w:val="00FB0240"/>
    <w:rsid w:val="00FB0432"/>
    <w:rsid w:val="00FB1580"/>
    <w:rsid w:val="00FB288E"/>
    <w:rsid w:val="00FB2DB6"/>
    <w:rsid w:val="00FB469B"/>
    <w:rsid w:val="00FB5E83"/>
    <w:rsid w:val="00FB72F4"/>
    <w:rsid w:val="00FC0F3A"/>
    <w:rsid w:val="00FC1092"/>
    <w:rsid w:val="00FC2AA6"/>
    <w:rsid w:val="00FC30B7"/>
    <w:rsid w:val="00FC3A28"/>
    <w:rsid w:val="00FC4148"/>
    <w:rsid w:val="00FC4232"/>
    <w:rsid w:val="00FC4F77"/>
    <w:rsid w:val="00FC6C95"/>
    <w:rsid w:val="00FC79CD"/>
    <w:rsid w:val="00FD057B"/>
    <w:rsid w:val="00FD10A5"/>
    <w:rsid w:val="00FD112F"/>
    <w:rsid w:val="00FD11F1"/>
    <w:rsid w:val="00FD1298"/>
    <w:rsid w:val="00FD12E9"/>
    <w:rsid w:val="00FD151B"/>
    <w:rsid w:val="00FD1561"/>
    <w:rsid w:val="00FD2B07"/>
    <w:rsid w:val="00FD43DF"/>
    <w:rsid w:val="00FD4E5E"/>
    <w:rsid w:val="00FD6DA9"/>
    <w:rsid w:val="00FD72FD"/>
    <w:rsid w:val="00FE063B"/>
    <w:rsid w:val="00FE0CF2"/>
    <w:rsid w:val="00FE1015"/>
    <w:rsid w:val="00FE13F6"/>
    <w:rsid w:val="00FE2C72"/>
    <w:rsid w:val="00FE3F16"/>
    <w:rsid w:val="00FE4A97"/>
    <w:rsid w:val="00FE4FE1"/>
    <w:rsid w:val="00FE73C3"/>
    <w:rsid w:val="00FF0783"/>
    <w:rsid w:val="00FF193F"/>
    <w:rsid w:val="00FF1C9F"/>
    <w:rsid w:val="00FF28BB"/>
    <w:rsid w:val="00FF3062"/>
    <w:rsid w:val="00FF3BC8"/>
    <w:rsid w:val="00FF3BE9"/>
    <w:rsid w:val="00FF49B8"/>
    <w:rsid w:val="00FF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CD552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DA0567"/>
    <w:pPr>
      <w:widowControl w:val="0"/>
      <w:jc w:val="both"/>
    </w:pPr>
  </w:style>
  <w:style w:type="paragraph" w:styleId="1">
    <w:name w:val="heading 1"/>
    <w:basedOn w:val="a7"/>
    <w:next w:val="a7"/>
    <w:link w:val="10"/>
    <w:uiPriority w:val="1"/>
    <w:qFormat/>
    <w:rsid w:val="00902CDC"/>
    <w:pPr>
      <w:keepNext/>
      <w:numPr>
        <w:numId w:val="5"/>
      </w:numPr>
      <w:jc w:val="left"/>
      <w:outlineLvl w:val="0"/>
    </w:pPr>
    <w:rPr>
      <w:rFonts w:asciiTheme="majorHAnsi" w:eastAsiaTheme="majorEastAsia" w:hAnsiTheme="majorHAnsi" w:cstheme="majorBidi"/>
      <w:szCs w:val="24"/>
    </w:rPr>
  </w:style>
  <w:style w:type="paragraph" w:styleId="2">
    <w:name w:val="heading 2"/>
    <w:basedOn w:val="a7"/>
    <w:next w:val="a7"/>
    <w:link w:val="21"/>
    <w:uiPriority w:val="9"/>
    <w:unhideWhenUsed/>
    <w:qFormat/>
    <w:rsid w:val="00402E34"/>
    <w:pPr>
      <w:keepNext/>
      <w:numPr>
        <w:ilvl w:val="1"/>
        <w:numId w:val="3"/>
      </w:numPr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next w:val="a7"/>
    <w:link w:val="30"/>
    <w:uiPriority w:val="9"/>
    <w:unhideWhenUsed/>
    <w:qFormat/>
    <w:rsid w:val="00583434"/>
    <w:pPr>
      <w:keepNext/>
      <w:numPr>
        <w:ilvl w:val="2"/>
        <w:numId w:val="3"/>
      </w:numPr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next w:val="a7"/>
    <w:link w:val="40"/>
    <w:uiPriority w:val="9"/>
    <w:unhideWhenUsed/>
    <w:qFormat/>
    <w:rsid w:val="002B6B6F"/>
    <w:pPr>
      <w:keepNext/>
      <w:numPr>
        <w:ilvl w:val="3"/>
        <w:numId w:val="3"/>
      </w:numPr>
      <w:outlineLvl w:val="3"/>
    </w:pPr>
    <w:rPr>
      <w:rFonts w:eastAsiaTheme="majorEastAsia"/>
      <w:bCs/>
    </w:rPr>
  </w:style>
  <w:style w:type="paragraph" w:styleId="5">
    <w:name w:val="heading 5"/>
    <w:next w:val="a7"/>
    <w:link w:val="50"/>
    <w:uiPriority w:val="9"/>
    <w:unhideWhenUsed/>
    <w:qFormat/>
    <w:rsid w:val="009936FF"/>
    <w:pPr>
      <w:keepNext/>
      <w:numPr>
        <w:ilvl w:val="4"/>
        <w:numId w:val="4"/>
      </w:numPr>
      <w:adjustRightInd w:val="0"/>
      <w:jc w:val="both"/>
      <w:outlineLvl w:val="4"/>
    </w:pPr>
    <w:rPr>
      <w:rFonts w:asciiTheme="majorHAnsi" w:eastAsiaTheme="majorEastAsia" w:hAnsiTheme="majorHAnsi" w:cstheme="majorBidi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6">
    <w:name w:val="heading 6"/>
    <w:next w:val="a7"/>
    <w:link w:val="60"/>
    <w:uiPriority w:val="9"/>
    <w:unhideWhenUsed/>
    <w:qFormat/>
    <w:rsid w:val="009936FF"/>
    <w:pPr>
      <w:keepNext/>
      <w:numPr>
        <w:ilvl w:val="5"/>
        <w:numId w:val="4"/>
      </w:numPr>
      <w:ind w:right="210"/>
      <w:outlineLvl w:val="5"/>
    </w:pPr>
    <w:rPr>
      <w:rFonts w:eastAsiaTheme="majorEastAsia"/>
      <w:bCs/>
    </w:rPr>
  </w:style>
  <w:style w:type="paragraph" w:styleId="7">
    <w:name w:val="heading 7"/>
    <w:basedOn w:val="a7"/>
    <w:next w:val="a7"/>
    <w:link w:val="70"/>
    <w:uiPriority w:val="9"/>
    <w:unhideWhenUsed/>
    <w:qFormat/>
    <w:rsid w:val="00EB3063"/>
    <w:pPr>
      <w:keepNext/>
      <w:numPr>
        <w:ilvl w:val="6"/>
        <w:numId w:val="1"/>
      </w:numPr>
      <w:outlineLvl w:val="6"/>
    </w:pPr>
    <w:rPr>
      <w:rFonts w:eastAsia="ＭＳ ゴシック"/>
    </w:rPr>
  </w:style>
  <w:style w:type="paragraph" w:styleId="8">
    <w:name w:val="heading 8"/>
    <w:basedOn w:val="a7"/>
    <w:next w:val="a7"/>
    <w:link w:val="80"/>
    <w:uiPriority w:val="9"/>
    <w:unhideWhenUsed/>
    <w:qFormat/>
    <w:rsid w:val="005119EE"/>
    <w:pPr>
      <w:keepNext/>
      <w:numPr>
        <w:ilvl w:val="7"/>
        <w:numId w:val="3"/>
      </w:numPr>
      <w:outlineLvl w:val="7"/>
    </w:pPr>
  </w:style>
  <w:style w:type="paragraph" w:styleId="9">
    <w:name w:val="heading 9"/>
    <w:basedOn w:val="a7"/>
    <w:next w:val="a7"/>
    <w:link w:val="90"/>
    <w:uiPriority w:val="9"/>
    <w:unhideWhenUsed/>
    <w:qFormat/>
    <w:rsid w:val="005119EE"/>
    <w:pPr>
      <w:keepNext/>
      <w:numPr>
        <w:ilvl w:val="8"/>
        <w:numId w:val="3"/>
      </w:numPr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b">
    <w:name w:val="見出し１　第○"/>
    <w:basedOn w:val="a7"/>
    <w:qFormat/>
    <w:rsid w:val="0012020A"/>
    <w:rPr>
      <w:rFonts w:asciiTheme="majorEastAsia" w:eastAsiaTheme="majorEastAsia" w:hAnsiTheme="majorEastAsia"/>
    </w:rPr>
  </w:style>
  <w:style w:type="paragraph" w:styleId="a0">
    <w:name w:val="List Paragraph"/>
    <w:basedOn w:val="a7"/>
    <w:uiPriority w:val="1"/>
    <w:qFormat/>
    <w:rsid w:val="00361E29"/>
    <w:pPr>
      <w:numPr>
        <w:numId w:val="3"/>
      </w:numPr>
    </w:pPr>
  </w:style>
  <w:style w:type="paragraph" w:customStyle="1" w:styleId="11">
    <w:name w:val="本文1"/>
    <w:basedOn w:val="a7"/>
    <w:qFormat/>
    <w:rsid w:val="003276B8"/>
    <w:pPr>
      <w:ind w:leftChars="150" w:left="315" w:firstLineChars="150" w:firstLine="315"/>
    </w:pPr>
  </w:style>
  <w:style w:type="paragraph" w:customStyle="1" w:styleId="ac">
    <w:name w:val="本文２"/>
    <w:basedOn w:val="2"/>
    <w:link w:val="ad"/>
    <w:rsid w:val="00F22579"/>
  </w:style>
  <w:style w:type="character" w:customStyle="1" w:styleId="10">
    <w:name w:val="見出し 1 (文字)"/>
    <w:basedOn w:val="a8"/>
    <w:link w:val="1"/>
    <w:uiPriority w:val="1"/>
    <w:rsid w:val="00902CDC"/>
    <w:rPr>
      <w:rFonts w:asciiTheme="majorHAnsi" w:eastAsiaTheme="majorEastAsia" w:hAnsiTheme="majorHAnsi" w:cstheme="majorBidi"/>
      <w:szCs w:val="24"/>
    </w:rPr>
  </w:style>
  <w:style w:type="paragraph" w:customStyle="1" w:styleId="12">
    <w:name w:val="スタイル1"/>
    <w:basedOn w:val="ac"/>
    <w:link w:val="13"/>
    <w:uiPriority w:val="1"/>
    <w:qFormat/>
    <w:rsid w:val="00F22579"/>
    <w:rPr>
      <w:rFonts w:eastAsia="ＭＳ 明朝"/>
    </w:rPr>
  </w:style>
  <w:style w:type="character" w:customStyle="1" w:styleId="21">
    <w:name w:val="見出し 2 (文字)"/>
    <w:basedOn w:val="a8"/>
    <w:link w:val="2"/>
    <w:uiPriority w:val="9"/>
    <w:rsid w:val="00402E34"/>
    <w:rPr>
      <w:rFonts w:asciiTheme="majorHAnsi" w:eastAsiaTheme="majorEastAsia" w:hAnsiTheme="majorHAnsi" w:cstheme="majorBidi"/>
    </w:rPr>
  </w:style>
  <w:style w:type="character" w:customStyle="1" w:styleId="ad">
    <w:name w:val="本文２ (文字)"/>
    <w:basedOn w:val="21"/>
    <w:link w:val="ac"/>
    <w:rsid w:val="00F22579"/>
    <w:rPr>
      <w:rFonts w:asciiTheme="majorHAnsi" w:eastAsiaTheme="majorEastAsia" w:hAnsiTheme="majorHAnsi" w:cstheme="majorBidi"/>
    </w:rPr>
  </w:style>
  <w:style w:type="character" w:customStyle="1" w:styleId="ae">
    <w:name w:val="本文２本文２"/>
    <w:basedOn w:val="ad"/>
    <w:uiPriority w:val="1"/>
    <w:qFormat/>
    <w:rsid w:val="00F22579"/>
    <w:rPr>
      <w:rFonts w:asciiTheme="majorHAnsi" w:eastAsia="ＭＳ ゴシック" w:hAnsiTheme="majorHAnsi" w:cstheme="majorBidi"/>
      <w:sz w:val="21"/>
    </w:rPr>
  </w:style>
  <w:style w:type="paragraph" w:customStyle="1" w:styleId="22">
    <w:name w:val="本文2"/>
    <w:basedOn w:val="a7"/>
    <w:qFormat/>
    <w:rsid w:val="005119EE"/>
    <w:pPr>
      <w:ind w:leftChars="200" w:left="420" w:firstLineChars="100" w:firstLine="210"/>
    </w:pPr>
  </w:style>
  <w:style w:type="numbering" w:customStyle="1" w:styleId="20">
    <w:name w:val="スタイル2"/>
    <w:uiPriority w:val="99"/>
    <w:rsid w:val="0015755E"/>
    <w:pPr>
      <w:numPr>
        <w:numId w:val="2"/>
      </w:numPr>
    </w:pPr>
  </w:style>
  <w:style w:type="table" w:customStyle="1" w:styleId="TableNormal">
    <w:name w:val="Table Normal"/>
    <w:uiPriority w:val="2"/>
    <w:semiHidden/>
    <w:unhideWhenUsed/>
    <w:qFormat/>
    <w:rsid w:val="00C0416A"/>
    <w:pPr>
      <w:widowControl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8"/>
    <w:uiPriority w:val="99"/>
    <w:unhideWhenUsed/>
    <w:rsid w:val="00C0416A"/>
    <w:rPr>
      <w:color w:val="0563C1" w:themeColor="hyperlink"/>
      <w:u w:val="single"/>
    </w:rPr>
  </w:style>
  <w:style w:type="paragraph" w:customStyle="1" w:styleId="31">
    <w:name w:val="スタイル3"/>
    <w:basedOn w:val="a7"/>
    <w:qFormat/>
    <w:rsid w:val="00361E29"/>
    <w:pPr>
      <w:ind w:leftChars="100" w:left="210" w:firstLineChars="100" w:firstLine="210"/>
    </w:pPr>
  </w:style>
  <w:style w:type="character" w:customStyle="1" w:styleId="30">
    <w:name w:val="見出し 3 (文字)"/>
    <w:basedOn w:val="a8"/>
    <w:link w:val="3"/>
    <w:uiPriority w:val="9"/>
    <w:rsid w:val="00583434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8"/>
    <w:link w:val="4"/>
    <w:uiPriority w:val="9"/>
    <w:rsid w:val="002B6B6F"/>
    <w:rPr>
      <w:rFonts w:eastAsiaTheme="majorEastAsia"/>
      <w:bCs/>
    </w:rPr>
  </w:style>
  <w:style w:type="character" w:customStyle="1" w:styleId="50">
    <w:name w:val="見出し 5 (文字)"/>
    <w:basedOn w:val="a8"/>
    <w:link w:val="5"/>
    <w:uiPriority w:val="9"/>
    <w:rsid w:val="009936FF"/>
    <w:rPr>
      <w:rFonts w:asciiTheme="majorHAnsi" w:eastAsiaTheme="majorEastAsia" w:hAnsiTheme="majorHAnsi" w:cstheme="majorBidi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60">
    <w:name w:val="見出し 6 (文字)"/>
    <w:basedOn w:val="a8"/>
    <w:link w:val="6"/>
    <w:uiPriority w:val="9"/>
    <w:rsid w:val="009936FF"/>
    <w:rPr>
      <w:rFonts w:eastAsiaTheme="majorEastAsia"/>
      <w:bCs/>
    </w:rPr>
  </w:style>
  <w:style w:type="character" w:customStyle="1" w:styleId="70">
    <w:name w:val="見出し 7 (文字)"/>
    <w:basedOn w:val="a8"/>
    <w:link w:val="7"/>
    <w:uiPriority w:val="9"/>
    <w:rsid w:val="00EB3063"/>
    <w:rPr>
      <w:rFonts w:eastAsia="ＭＳ ゴシック"/>
    </w:rPr>
  </w:style>
  <w:style w:type="character" w:customStyle="1" w:styleId="80">
    <w:name w:val="見出し 8 (文字)"/>
    <w:basedOn w:val="a8"/>
    <w:link w:val="8"/>
    <w:uiPriority w:val="9"/>
    <w:rsid w:val="005119EE"/>
  </w:style>
  <w:style w:type="character" w:customStyle="1" w:styleId="90">
    <w:name w:val="見出し 9 (文字)"/>
    <w:basedOn w:val="a8"/>
    <w:link w:val="9"/>
    <w:uiPriority w:val="9"/>
    <w:rsid w:val="005119EE"/>
  </w:style>
  <w:style w:type="paragraph" w:customStyle="1" w:styleId="32">
    <w:name w:val="本文3"/>
    <w:basedOn w:val="a7"/>
    <w:qFormat/>
    <w:rsid w:val="009C3557"/>
    <w:pPr>
      <w:ind w:leftChars="300" w:left="630" w:firstLineChars="100" w:firstLine="210"/>
    </w:pPr>
  </w:style>
  <w:style w:type="paragraph" w:customStyle="1" w:styleId="41">
    <w:name w:val="本文4"/>
    <w:basedOn w:val="a7"/>
    <w:qFormat/>
    <w:rsid w:val="006A29B9"/>
    <w:pPr>
      <w:ind w:leftChars="400" w:left="400" w:firstLineChars="100" w:firstLine="100"/>
    </w:pPr>
  </w:style>
  <w:style w:type="paragraph" w:customStyle="1" w:styleId="51">
    <w:name w:val="本文5"/>
    <w:basedOn w:val="a7"/>
    <w:qFormat/>
    <w:rsid w:val="00D77F80"/>
    <w:pPr>
      <w:ind w:leftChars="500" w:left="500" w:firstLineChars="100" w:firstLine="100"/>
    </w:pPr>
  </w:style>
  <w:style w:type="paragraph" w:customStyle="1" w:styleId="61">
    <w:name w:val="本文6"/>
    <w:basedOn w:val="a7"/>
    <w:qFormat/>
    <w:rsid w:val="00D77F80"/>
    <w:pPr>
      <w:ind w:leftChars="600" w:left="600" w:firstLineChars="100" w:firstLine="100"/>
    </w:pPr>
  </w:style>
  <w:style w:type="paragraph" w:customStyle="1" w:styleId="71">
    <w:name w:val="本文7"/>
    <w:basedOn w:val="a7"/>
    <w:qFormat/>
    <w:rsid w:val="00D77F80"/>
    <w:pPr>
      <w:ind w:leftChars="700" w:left="700" w:firstLineChars="100" w:firstLine="100"/>
    </w:pPr>
  </w:style>
  <w:style w:type="paragraph" w:customStyle="1" w:styleId="af0">
    <w:name w:val="表 文字"/>
    <w:basedOn w:val="a7"/>
    <w:rsid w:val="007B6B04"/>
    <w:pPr>
      <w:ind w:leftChars="100" w:left="100"/>
    </w:pPr>
  </w:style>
  <w:style w:type="table" w:styleId="af1">
    <w:name w:val="Table Grid"/>
    <w:aliases w:val="点検要領囲み文"/>
    <w:basedOn w:val="a9"/>
    <w:uiPriority w:val="39"/>
    <w:rsid w:val="007B6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7"/>
    <w:link w:val="af3"/>
    <w:unhideWhenUsed/>
    <w:rsid w:val="00E03D28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8"/>
    <w:link w:val="af2"/>
    <w:rsid w:val="00E03D28"/>
  </w:style>
  <w:style w:type="paragraph" w:customStyle="1" w:styleId="af4">
    <w:name w:val="①②③"/>
    <w:basedOn w:val="af5"/>
    <w:link w:val="af6"/>
    <w:uiPriority w:val="1"/>
    <w:qFormat/>
    <w:rsid w:val="00E03D28"/>
    <w:pPr>
      <w:tabs>
        <w:tab w:val="left" w:pos="1134"/>
      </w:tabs>
      <w:spacing w:before="85" w:line="314" w:lineRule="auto"/>
      <w:ind w:leftChars="145" w:left="886" w:rightChars="49" w:right="108" w:hanging="567"/>
    </w:pPr>
    <w:rPr>
      <w:rFonts w:ascii="ＭＳ ゴシック" w:eastAsia="ＭＳ ゴシック" w:hAnsi="ＭＳ ゴシック"/>
      <w:color w:val="231F20"/>
      <w:kern w:val="0"/>
    </w:rPr>
  </w:style>
  <w:style w:type="character" w:customStyle="1" w:styleId="af6">
    <w:name w:val="①②③ (文字)"/>
    <w:basedOn w:val="af7"/>
    <w:link w:val="af4"/>
    <w:uiPriority w:val="1"/>
    <w:rsid w:val="00E03D28"/>
    <w:rPr>
      <w:rFonts w:ascii="ＭＳ ゴシック" w:eastAsia="ＭＳ ゴシック" w:hAnsi="ＭＳ ゴシック"/>
      <w:color w:val="231F20"/>
      <w:kern w:val="0"/>
    </w:rPr>
  </w:style>
  <w:style w:type="paragraph" w:styleId="af5">
    <w:name w:val="Body Text"/>
    <w:basedOn w:val="a7"/>
    <w:link w:val="af7"/>
    <w:uiPriority w:val="1"/>
    <w:unhideWhenUsed/>
    <w:qFormat/>
    <w:rsid w:val="00C31786"/>
  </w:style>
  <w:style w:type="character" w:customStyle="1" w:styleId="af7">
    <w:name w:val="本文 (文字)"/>
    <w:basedOn w:val="a8"/>
    <w:link w:val="af5"/>
    <w:uiPriority w:val="1"/>
    <w:rsid w:val="00C31786"/>
  </w:style>
  <w:style w:type="paragraph" w:customStyle="1" w:styleId="af8">
    <w:name w:val="方針"/>
    <w:basedOn w:val="a7"/>
    <w:qFormat/>
    <w:rsid w:val="00C77B05"/>
    <w:pPr>
      <w:ind w:leftChars="200" w:left="200"/>
    </w:pPr>
  </w:style>
  <w:style w:type="paragraph" w:styleId="14">
    <w:name w:val="toc 1"/>
    <w:uiPriority w:val="39"/>
    <w:qFormat/>
    <w:rsid w:val="005A2E3A"/>
    <w:pPr>
      <w:tabs>
        <w:tab w:val="left" w:pos="630"/>
        <w:tab w:val="right" w:leader="dot" w:pos="9632"/>
      </w:tabs>
      <w:spacing w:beforeLines="50" w:before="180"/>
      <w:ind w:left="6"/>
    </w:pPr>
    <w:rPr>
      <w:rFonts w:ascii="ＭＳ ゴシック" w:eastAsia="ＭＳ ゴシック" w:hAnsi="ＭＳ ゴシック"/>
      <w:b/>
      <w:noProof/>
      <w:sz w:val="24"/>
      <w:szCs w:val="22"/>
    </w:rPr>
  </w:style>
  <w:style w:type="paragraph" w:styleId="23">
    <w:name w:val="toc 2"/>
    <w:basedOn w:val="a7"/>
    <w:uiPriority w:val="39"/>
    <w:qFormat/>
    <w:rsid w:val="005A2E3A"/>
    <w:pPr>
      <w:tabs>
        <w:tab w:val="left" w:pos="630"/>
        <w:tab w:val="right" w:leader="dot" w:pos="9628"/>
      </w:tabs>
      <w:snapToGrid w:val="0"/>
      <w:spacing w:beforeLines="25" w:before="25"/>
      <w:ind w:left="210"/>
      <w:jc w:val="left"/>
    </w:pPr>
    <w:rPr>
      <w:rFonts w:ascii="ＭＳ ゴシック" w:eastAsia="ＭＳ ゴシック" w:hAnsi="ＭＳ ゴシック" w:cs="ＭＳ Ｐ明朝"/>
      <w:noProof/>
      <w:kern w:val="0"/>
      <w:lang w:eastAsia="en-US"/>
    </w:rPr>
  </w:style>
  <w:style w:type="paragraph" w:styleId="33">
    <w:name w:val="toc 3"/>
    <w:basedOn w:val="a7"/>
    <w:uiPriority w:val="39"/>
    <w:qFormat/>
    <w:rsid w:val="001C66BA"/>
    <w:pPr>
      <w:tabs>
        <w:tab w:val="left" w:pos="840"/>
        <w:tab w:val="right" w:leader="dot" w:pos="9628"/>
      </w:tabs>
      <w:snapToGrid w:val="0"/>
      <w:ind w:left="420"/>
      <w:jc w:val="left"/>
    </w:pPr>
    <w:rPr>
      <w:rFonts w:ascii="PMingLiU" w:eastAsia="ＭＳ Ｐ明朝" w:hAnsi="PMingLiU"/>
      <w:noProof/>
      <w:kern w:val="0"/>
      <w:lang w:eastAsia="en-US"/>
    </w:rPr>
  </w:style>
  <w:style w:type="paragraph" w:styleId="42">
    <w:name w:val="toc 4"/>
    <w:basedOn w:val="a7"/>
    <w:uiPriority w:val="39"/>
    <w:qFormat/>
    <w:rsid w:val="00BC394E"/>
    <w:pPr>
      <w:spacing w:before="85"/>
      <w:ind w:left="575"/>
      <w:jc w:val="left"/>
    </w:pPr>
    <w:rPr>
      <w:rFonts w:ascii="ＭＳ Ｐ明朝" w:eastAsia="ＭＳ Ｐ明朝" w:hAnsi="ＭＳ Ｐ明朝" w:cs="ＭＳ Ｐ明朝"/>
      <w:bCs/>
      <w:kern w:val="0"/>
      <w:sz w:val="22"/>
      <w:szCs w:val="22"/>
      <w:lang w:eastAsia="en-US"/>
    </w:rPr>
  </w:style>
  <w:style w:type="paragraph" w:styleId="52">
    <w:name w:val="toc 5"/>
    <w:basedOn w:val="a7"/>
    <w:uiPriority w:val="39"/>
    <w:qFormat/>
    <w:rsid w:val="00BC394E"/>
    <w:pPr>
      <w:spacing w:before="85"/>
      <w:ind w:left="1168"/>
      <w:jc w:val="left"/>
    </w:pPr>
    <w:rPr>
      <w:rFonts w:ascii="PMingLiU" w:eastAsia="PMingLiU" w:hAnsi="PMingLiU"/>
      <w:kern w:val="0"/>
      <w:lang w:eastAsia="en-US"/>
    </w:rPr>
  </w:style>
  <w:style w:type="paragraph" w:customStyle="1" w:styleId="TableParagraph">
    <w:name w:val="Table Paragraph"/>
    <w:basedOn w:val="a7"/>
    <w:uiPriority w:val="1"/>
    <w:qFormat/>
    <w:rsid w:val="00BC394E"/>
    <w:pPr>
      <w:jc w:val="left"/>
    </w:pPr>
    <w:rPr>
      <w:kern w:val="0"/>
      <w:sz w:val="22"/>
      <w:szCs w:val="22"/>
      <w:lang w:eastAsia="en-US"/>
    </w:rPr>
  </w:style>
  <w:style w:type="paragraph" w:customStyle="1" w:styleId="af9">
    <w:name w:val="本文改行"/>
    <w:basedOn w:val="af5"/>
    <w:link w:val="afa"/>
    <w:uiPriority w:val="1"/>
    <w:qFormat/>
    <w:rsid w:val="00BC394E"/>
    <w:pPr>
      <w:spacing w:line="314" w:lineRule="auto"/>
      <w:ind w:left="329" w:right="108" w:firstLine="210"/>
    </w:pPr>
    <w:rPr>
      <w:rFonts w:ascii="ＭＳ Ｐ明朝" w:eastAsia="ＭＳ Ｐ明朝" w:hAnsi="ＭＳ Ｐ明朝"/>
      <w:color w:val="231F20"/>
      <w:kern w:val="0"/>
    </w:rPr>
  </w:style>
  <w:style w:type="character" w:customStyle="1" w:styleId="afa">
    <w:name w:val="本文改行 (文字)"/>
    <w:basedOn w:val="af7"/>
    <w:link w:val="af9"/>
    <w:uiPriority w:val="1"/>
    <w:rsid w:val="00BC394E"/>
    <w:rPr>
      <w:rFonts w:ascii="ＭＳ Ｐ明朝" w:eastAsia="ＭＳ Ｐ明朝" w:hAnsi="ＭＳ Ｐ明朝"/>
      <w:color w:val="231F20"/>
      <w:kern w:val="0"/>
    </w:rPr>
  </w:style>
  <w:style w:type="paragraph" w:customStyle="1" w:styleId="afb">
    <w:name w:val="..."/>
    <w:basedOn w:val="af5"/>
    <w:link w:val="afc"/>
    <w:uiPriority w:val="1"/>
    <w:qFormat/>
    <w:rsid w:val="00BC394E"/>
    <w:pPr>
      <w:tabs>
        <w:tab w:val="left" w:pos="993"/>
      </w:tabs>
      <w:spacing w:before="85" w:line="314" w:lineRule="auto"/>
      <w:ind w:leftChars="349" w:left="881" w:rightChars="50" w:right="50" w:hanging="113"/>
    </w:pPr>
    <w:rPr>
      <w:rFonts w:ascii="ＭＳ Ｐ明朝" w:eastAsia="ＭＳ Ｐ明朝" w:hAnsi="ＭＳ Ｐ明朝"/>
      <w:color w:val="231F20"/>
      <w:spacing w:val="-1"/>
      <w:kern w:val="0"/>
    </w:rPr>
  </w:style>
  <w:style w:type="paragraph" w:customStyle="1" w:styleId="afd">
    <w:name w:val="アイウ"/>
    <w:basedOn w:val="af5"/>
    <w:link w:val="afe"/>
    <w:uiPriority w:val="1"/>
    <w:qFormat/>
    <w:rsid w:val="00BC394E"/>
    <w:pPr>
      <w:tabs>
        <w:tab w:val="left" w:pos="1134"/>
      </w:tabs>
      <w:spacing w:before="85" w:line="314" w:lineRule="auto"/>
      <w:ind w:leftChars="245" w:left="1106" w:rightChars="49" w:right="108" w:hanging="567"/>
    </w:pPr>
    <w:rPr>
      <w:rFonts w:ascii="ＭＳ Ｐ明朝" w:eastAsia="ＭＳ Ｐ明朝" w:hAnsi="ＭＳ Ｐ明朝"/>
      <w:color w:val="231F20"/>
      <w:kern w:val="0"/>
    </w:rPr>
  </w:style>
  <w:style w:type="character" w:customStyle="1" w:styleId="afc">
    <w:name w:val="... (文字)"/>
    <w:basedOn w:val="af7"/>
    <w:link w:val="afb"/>
    <w:uiPriority w:val="1"/>
    <w:rsid w:val="00BC394E"/>
    <w:rPr>
      <w:rFonts w:ascii="ＭＳ Ｐ明朝" w:eastAsia="ＭＳ Ｐ明朝" w:hAnsi="ＭＳ Ｐ明朝"/>
      <w:color w:val="231F20"/>
      <w:spacing w:val="-1"/>
      <w:kern w:val="0"/>
    </w:rPr>
  </w:style>
  <w:style w:type="character" w:customStyle="1" w:styleId="afe">
    <w:name w:val="アイウ (文字)"/>
    <w:basedOn w:val="af7"/>
    <w:link w:val="afd"/>
    <w:uiPriority w:val="1"/>
    <w:rsid w:val="00BC394E"/>
    <w:rPr>
      <w:rFonts w:ascii="ＭＳ Ｐ明朝" w:eastAsia="ＭＳ Ｐ明朝" w:hAnsi="ＭＳ Ｐ明朝"/>
      <w:color w:val="231F20"/>
      <w:kern w:val="0"/>
    </w:rPr>
  </w:style>
  <w:style w:type="paragraph" w:styleId="aff">
    <w:name w:val="No Spacing"/>
    <w:uiPriority w:val="1"/>
    <w:qFormat/>
    <w:rsid w:val="00BC394E"/>
    <w:pPr>
      <w:widowControl w:val="0"/>
    </w:pPr>
    <w:rPr>
      <w:kern w:val="0"/>
      <w:sz w:val="22"/>
      <w:szCs w:val="22"/>
      <w:lang w:eastAsia="en-US"/>
    </w:rPr>
  </w:style>
  <w:style w:type="paragraph" w:styleId="62">
    <w:name w:val="toc 6"/>
    <w:basedOn w:val="a7"/>
    <w:next w:val="a7"/>
    <w:autoRedefine/>
    <w:uiPriority w:val="39"/>
    <w:unhideWhenUsed/>
    <w:rsid w:val="00BC394E"/>
    <w:pPr>
      <w:ind w:leftChars="500" w:left="1050"/>
    </w:pPr>
    <w:rPr>
      <w:szCs w:val="22"/>
    </w:rPr>
  </w:style>
  <w:style w:type="character" w:customStyle="1" w:styleId="13">
    <w:name w:val="スタイル1 (文字)"/>
    <w:basedOn w:val="10"/>
    <w:link w:val="12"/>
    <w:uiPriority w:val="1"/>
    <w:rsid w:val="00BC394E"/>
    <w:rPr>
      <w:rFonts w:asciiTheme="majorHAnsi" w:eastAsia="ＭＳ 明朝" w:hAnsiTheme="majorHAnsi" w:cstheme="majorBidi"/>
      <w:szCs w:val="24"/>
    </w:rPr>
  </w:style>
  <w:style w:type="paragraph" w:styleId="72">
    <w:name w:val="toc 7"/>
    <w:basedOn w:val="a7"/>
    <w:next w:val="a7"/>
    <w:autoRedefine/>
    <w:uiPriority w:val="39"/>
    <w:unhideWhenUsed/>
    <w:rsid w:val="00BC394E"/>
    <w:pPr>
      <w:ind w:leftChars="600" w:left="1260"/>
    </w:pPr>
    <w:rPr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BC394E"/>
    <w:pPr>
      <w:ind w:leftChars="700" w:left="1470"/>
    </w:pPr>
    <w:rPr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BC394E"/>
    <w:pPr>
      <w:ind w:leftChars="800" w:left="1680"/>
    </w:pPr>
    <w:rPr>
      <w:szCs w:val="22"/>
    </w:rPr>
  </w:style>
  <w:style w:type="character" w:styleId="aff0">
    <w:name w:val="page number"/>
    <w:basedOn w:val="a8"/>
    <w:rsid w:val="00BC394E"/>
  </w:style>
  <w:style w:type="paragraph" w:styleId="aff1">
    <w:name w:val="TOC Heading"/>
    <w:basedOn w:val="1"/>
    <w:next w:val="a7"/>
    <w:uiPriority w:val="39"/>
    <w:unhideWhenUsed/>
    <w:qFormat/>
    <w:rsid w:val="00BC394E"/>
    <w:pPr>
      <w:numPr>
        <w:numId w:val="0"/>
      </w:numPr>
      <w:outlineLvl w:val="9"/>
    </w:pPr>
    <w:rPr>
      <w:kern w:val="0"/>
      <w:sz w:val="24"/>
      <w:lang w:eastAsia="en-US"/>
    </w:rPr>
  </w:style>
  <w:style w:type="paragraph" w:customStyle="1" w:styleId="aff2">
    <w:name w:val="."/>
    <w:basedOn w:val="af9"/>
    <w:link w:val="aff3"/>
    <w:uiPriority w:val="1"/>
    <w:qFormat/>
    <w:rsid w:val="00BC394E"/>
    <w:pPr>
      <w:ind w:leftChars="348" w:left="871" w:rightChars="49" w:right="49" w:hangingChars="50" w:hanging="105"/>
    </w:pPr>
  </w:style>
  <w:style w:type="character" w:customStyle="1" w:styleId="aff3">
    <w:name w:val=". (文字)"/>
    <w:basedOn w:val="afa"/>
    <w:link w:val="aff2"/>
    <w:uiPriority w:val="1"/>
    <w:rsid w:val="00BC394E"/>
    <w:rPr>
      <w:rFonts w:ascii="ＭＳ Ｐ明朝" w:eastAsia="ＭＳ Ｐ明朝" w:hAnsi="ＭＳ Ｐ明朝"/>
      <w:color w:val="231F20"/>
      <w:kern w:val="0"/>
    </w:rPr>
  </w:style>
  <w:style w:type="paragraph" w:styleId="aff4">
    <w:name w:val="endnote text"/>
    <w:basedOn w:val="a7"/>
    <w:link w:val="aff5"/>
    <w:uiPriority w:val="99"/>
    <w:semiHidden/>
    <w:unhideWhenUsed/>
    <w:rsid w:val="00BC394E"/>
    <w:pPr>
      <w:snapToGrid w:val="0"/>
      <w:jc w:val="left"/>
    </w:pPr>
    <w:rPr>
      <w:kern w:val="0"/>
      <w:sz w:val="22"/>
      <w:szCs w:val="22"/>
      <w:lang w:eastAsia="en-US"/>
    </w:rPr>
  </w:style>
  <w:style w:type="character" w:customStyle="1" w:styleId="aff5">
    <w:name w:val="文末脚注文字列 (文字)"/>
    <w:basedOn w:val="a8"/>
    <w:link w:val="aff4"/>
    <w:uiPriority w:val="99"/>
    <w:semiHidden/>
    <w:rsid w:val="00BC394E"/>
    <w:rPr>
      <w:kern w:val="0"/>
      <w:sz w:val="22"/>
      <w:szCs w:val="22"/>
      <w:lang w:eastAsia="en-US"/>
    </w:rPr>
  </w:style>
  <w:style w:type="character" w:styleId="aff6">
    <w:name w:val="endnote reference"/>
    <w:basedOn w:val="a8"/>
    <w:uiPriority w:val="99"/>
    <w:semiHidden/>
    <w:unhideWhenUsed/>
    <w:rsid w:val="00BC394E"/>
    <w:rPr>
      <w:vertAlign w:val="superscript"/>
    </w:rPr>
  </w:style>
  <w:style w:type="paragraph" w:styleId="aff7">
    <w:name w:val="Normal Indent"/>
    <w:basedOn w:val="a7"/>
    <w:rsid w:val="00BC394E"/>
    <w:rPr>
      <w:rFonts w:ascii="ＭＳ 明朝" w:eastAsia="ＭＳ 明朝" w:hAnsi="Century" w:cs="Times New Roman"/>
      <w:szCs w:val="20"/>
    </w:rPr>
  </w:style>
  <w:style w:type="paragraph" w:styleId="aff8">
    <w:name w:val="Quote"/>
    <w:basedOn w:val="a7"/>
    <w:next w:val="a7"/>
    <w:link w:val="aff9"/>
    <w:uiPriority w:val="29"/>
    <w:qFormat/>
    <w:rsid w:val="00BC394E"/>
    <w:pPr>
      <w:spacing w:before="200" w:after="160"/>
      <w:ind w:left="864" w:right="864"/>
      <w:jc w:val="center"/>
    </w:pPr>
    <w:rPr>
      <w:i/>
      <w:iCs/>
      <w:color w:val="404040" w:themeColor="text1" w:themeTint="BF"/>
      <w:kern w:val="0"/>
      <w:sz w:val="22"/>
      <w:szCs w:val="22"/>
      <w:lang w:eastAsia="en-US"/>
    </w:rPr>
  </w:style>
  <w:style w:type="character" w:customStyle="1" w:styleId="aff9">
    <w:name w:val="引用文 (文字)"/>
    <w:basedOn w:val="a8"/>
    <w:link w:val="aff8"/>
    <w:uiPriority w:val="29"/>
    <w:rsid w:val="00BC394E"/>
    <w:rPr>
      <w:i/>
      <w:iCs/>
      <w:color w:val="404040" w:themeColor="text1" w:themeTint="BF"/>
      <w:kern w:val="0"/>
      <w:sz w:val="22"/>
      <w:szCs w:val="22"/>
      <w:lang w:eastAsia="en-US"/>
    </w:rPr>
  </w:style>
  <w:style w:type="character" w:styleId="affa">
    <w:name w:val="annotation reference"/>
    <w:basedOn w:val="a8"/>
    <w:unhideWhenUsed/>
    <w:rsid w:val="00C64B94"/>
    <w:rPr>
      <w:sz w:val="18"/>
      <w:szCs w:val="18"/>
    </w:rPr>
  </w:style>
  <w:style w:type="paragraph" w:styleId="affb">
    <w:name w:val="annotation text"/>
    <w:basedOn w:val="a7"/>
    <w:link w:val="affc"/>
    <w:uiPriority w:val="99"/>
    <w:unhideWhenUsed/>
    <w:rsid w:val="00C64B94"/>
    <w:pPr>
      <w:jc w:val="left"/>
    </w:pPr>
  </w:style>
  <w:style w:type="character" w:customStyle="1" w:styleId="affc">
    <w:name w:val="コメント文字列 (文字)"/>
    <w:basedOn w:val="a8"/>
    <w:link w:val="affb"/>
    <w:uiPriority w:val="99"/>
    <w:rsid w:val="00C64B94"/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C64B94"/>
    <w:rPr>
      <w:b/>
      <w:bCs/>
    </w:rPr>
  </w:style>
  <w:style w:type="character" w:customStyle="1" w:styleId="affe">
    <w:name w:val="コメント内容 (文字)"/>
    <w:basedOn w:val="affc"/>
    <w:link w:val="affd"/>
    <w:uiPriority w:val="99"/>
    <w:semiHidden/>
    <w:rsid w:val="00C64B94"/>
    <w:rPr>
      <w:b/>
      <w:bCs/>
    </w:rPr>
  </w:style>
  <w:style w:type="paragraph" w:styleId="afff">
    <w:name w:val="Balloon Text"/>
    <w:basedOn w:val="a7"/>
    <w:link w:val="afff0"/>
    <w:uiPriority w:val="99"/>
    <w:unhideWhenUsed/>
    <w:rsid w:val="00C64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f0">
    <w:name w:val="吹き出し (文字)"/>
    <w:basedOn w:val="a8"/>
    <w:link w:val="afff"/>
    <w:uiPriority w:val="99"/>
    <w:rsid w:val="00C64B94"/>
    <w:rPr>
      <w:rFonts w:asciiTheme="majorHAnsi" w:eastAsiaTheme="majorEastAsia" w:hAnsiTheme="majorHAnsi" w:cstheme="majorBidi"/>
      <w:sz w:val="18"/>
      <w:szCs w:val="18"/>
    </w:rPr>
  </w:style>
  <w:style w:type="paragraph" w:styleId="afff1">
    <w:name w:val="Revision"/>
    <w:hidden/>
    <w:uiPriority w:val="99"/>
    <w:semiHidden/>
    <w:rsid w:val="00C64B94"/>
  </w:style>
  <w:style w:type="paragraph" w:styleId="afff2">
    <w:name w:val="Date"/>
    <w:aliases w:val="強調"/>
    <w:basedOn w:val="a7"/>
    <w:next w:val="a7"/>
    <w:link w:val="afff3"/>
    <w:unhideWhenUsed/>
    <w:rsid w:val="00054B32"/>
  </w:style>
  <w:style w:type="character" w:customStyle="1" w:styleId="afff3">
    <w:name w:val="日付 (文字)"/>
    <w:aliases w:val="強調 (文字)"/>
    <w:basedOn w:val="a8"/>
    <w:link w:val="afff2"/>
    <w:rsid w:val="00054B32"/>
  </w:style>
  <w:style w:type="paragraph" w:customStyle="1" w:styleId="a">
    <w:name w:val="a"/>
    <w:aliases w:val="b,c"/>
    <w:qFormat/>
    <w:rsid w:val="00A30F49"/>
    <w:pPr>
      <w:numPr>
        <w:numId w:val="8"/>
      </w:numPr>
      <w:ind w:hanging="209"/>
    </w:pPr>
    <w:rPr>
      <w:rFonts w:asciiTheme="majorEastAsia" w:eastAsia="ＭＳ 明朝" w:hAnsiTheme="majorEastAsia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5">
    <w:name w:val="ア、イ、ウ"/>
    <w:qFormat/>
    <w:rsid w:val="00AD77FE"/>
    <w:pPr>
      <w:numPr>
        <w:numId w:val="6"/>
      </w:numPr>
    </w:pPr>
    <w:rPr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53">
    <w:name w:val="5"/>
    <w:basedOn w:val="51"/>
    <w:qFormat/>
    <w:rsid w:val="00404554"/>
    <w:pPr>
      <w:ind w:leftChars="600" w:left="1470" w:hangingChars="100" w:hanging="210"/>
    </w:pPr>
  </w:style>
  <w:style w:type="paragraph" w:customStyle="1" w:styleId="a4">
    <w:name w:val="(ア)(イ)(ウ)"/>
    <w:qFormat/>
    <w:rsid w:val="009F516A"/>
    <w:pPr>
      <w:numPr>
        <w:ilvl w:val="3"/>
        <w:numId w:val="7"/>
      </w:numPr>
      <w:ind w:left="1679" w:hanging="420"/>
    </w:pPr>
    <w:rPr>
      <w:rFonts w:eastAsia="ＭＳ 明朝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2">
    <w:name w:val="箇条書き（４字）"/>
    <w:qFormat/>
    <w:rsid w:val="003276B8"/>
    <w:pPr>
      <w:numPr>
        <w:numId w:val="9"/>
      </w:numPr>
    </w:pPr>
  </w:style>
  <w:style w:type="paragraph" w:customStyle="1" w:styleId="afff4">
    <w:name w:val="箇条書き（７字）"/>
    <w:qFormat/>
    <w:rsid w:val="00D042CD"/>
    <w:rPr>
      <w:rFonts w:asciiTheme="majorEastAsia" w:eastAsia="ＭＳ 明朝" w:hAnsiTheme="majorEastAsia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afff5">
    <w:name w:val="Placeholder Text"/>
    <w:basedOn w:val="a8"/>
    <w:uiPriority w:val="99"/>
    <w:semiHidden/>
    <w:rsid w:val="00A24B54"/>
    <w:rPr>
      <w:color w:val="808080"/>
    </w:rPr>
  </w:style>
  <w:style w:type="paragraph" w:customStyle="1" w:styleId="a3">
    <w:name w:val="箇条書き（５字）"/>
    <w:qFormat/>
    <w:rsid w:val="00226F9A"/>
    <w:pPr>
      <w:numPr>
        <w:ilvl w:val="1"/>
        <w:numId w:val="9"/>
      </w:numPr>
    </w:pPr>
  </w:style>
  <w:style w:type="paragraph" w:customStyle="1" w:styleId="afff6">
    <w:name w:val="箇条書き（６字）"/>
    <w:qFormat/>
    <w:rsid w:val="00D042CD"/>
  </w:style>
  <w:style w:type="paragraph" w:customStyle="1" w:styleId="afff7">
    <w:name w:val="箇条書き（８字）"/>
    <w:basedOn w:val="afff4"/>
    <w:qFormat/>
    <w:rsid w:val="000B7901"/>
  </w:style>
  <w:style w:type="paragraph" w:customStyle="1" w:styleId="a6">
    <w:name w:val="①、②、③"/>
    <w:qFormat/>
    <w:rsid w:val="005E74B9"/>
    <w:pPr>
      <w:numPr>
        <w:numId w:val="10"/>
      </w:numPr>
    </w:pPr>
  </w:style>
  <w:style w:type="character" w:styleId="afff8">
    <w:name w:val="FollowedHyperlink"/>
    <w:basedOn w:val="a8"/>
    <w:uiPriority w:val="99"/>
    <w:semiHidden/>
    <w:unhideWhenUsed/>
    <w:rsid w:val="006B5B1E"/>
    <w:rPr>
      <w:color w:val="954F72" w:themeColor="followedHyperlink"/>
      <w:u w:val="single"/>
    </w:rPr>
  </w:style>
  <w:style w:type="paragraph" w:styleId="afff9">
    <w:name w:val="footer"/>
    <w:basedOn w:val="a7"/>
    <w:link w:val="afffa"/>
    <w:uiPriority w:val="99"/>
    <w:unhideWhenUsed/>
    <w:rsid w:val="00B92E66"/>
    <w:pPr>
      <w:tabs>
        <w:tab w:val="center" w:pos="4252"/>
        <w:tab w:val="right" w:pos="8504"/>
      </w:tabs>
      <w:snapToGrid w:val="0"/>
    </w:pPr>
  </w:style>
  <w:style w:type="character" w:customStyle="1" w:styleId="afffa">
    <w:name w:val="フッター (文字)"/>
    <w:basedOn w:val="a8"/>
    <w:link w:val="afff9"/>
    <w:uiPriority w:val="99"/>
    <w:rsid w:val="00B92E66"/>
  </w:style>
  <w:style w:type="paragraph" w:customStyle="1" w:styleId="Default">
    <w:name w:val="Default"/>
    <w:qFormat/>
    <w:rsid w:val="00B92E66"/>
    <w:pPr>
      <w:widowControl w:val="0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customStyle="1" w:styleId="a1">
    <w:name w:val="※）注釈"/>
    <w:basedOn w:val="a7"/>
    <w:next w:val="a7"/>
    <w:rsid w:val="007D2AD9"/>
    <w:pPr>
      <w:numPr>
        <w:numId w:val="22"/>
      </w:numPr>
      <w:tabs>
        <w:tab w:val="left" w:pos="420"/>
      </w:tabs>
      <w:spacing w:line="240" w:lineRule="exact"/>
      <w:ind w:leftChars="200" w:left="350" w:rightChars="50" w:right="50" w:hangingChars="150" w:hanging="150"/>
    </w:pPr>
    <w:rPr>
      <w:rFonts w:ascii="Times New Roman" w:eastAsia="ＭＳ 明朝" w:hAnsi="Times New Roman" w:cs="Times New Roman"/>
      <w:sz w:val="18"/>
      <w:szCs w:val="20"/>
    </w:rPr>
  </w:style>
  <w:style w:type="table" w:customStyle="1" w:styleId="34">
    <w:name w:val="表 (格子)3"/>
    <w:basedOn w:val="a9"/>
    <w:next w:val="af1"/>
    <w:rsid w:val="00D94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DA0567"/>
    <w:pPr>
      <w:widowControl w:val="0"/>
      <w:jc w:val="both"/>
    </w:pPr>
  </w:style>
  <w:style w:type="paragraph" w:styleId="1">
    <w:name w:val="heading 1"/>
    <w:basedOn w:val="a7"/>
    <w:next w:val="a7"/>
    <w:link w:val="10"/>
    <w:uiPriority w:val="1"/>
    <w:qFormat/>
    <w:rsid w:val="00902CDC"/>
    <w:pPr>
      <w:keepNext/>
      <w:numPr>
        <w:numId w:val="5"/>
      </w:numPr>
      <w:jc w:val="left"/>
      <w:outlineLvl w:val="0"/>
    </w:pPr>
    <w:rPr>
      <w:rFonts w:asciiTheme="majorHAnsi" w:eastAsiaTheme="majorEastAsia" w:hAnsiTheme="majorHAnsi" w:cstheme="majorBidi"/>
      <w:szCs w:val="24"/>
    </w:rPr>
  </w:style>
  <w:style w:type="paragraph" w:styleId="2">
    <w:name w:val="heading 2"/>
    <w:basedOn w:val="a7"/>
    <w:next w:val="a7"/>
    <w:link w:val="21"/>
    <w:uiPriority w:val="9"/>
    <w:unhideWhenUsed/>
    <w:qFormat/>
    <w:rsid w:val="00402E34"/>
    <w:pPr>
      <w:keepNext/>
      <w:numPr>
        <w:ilvl w:val="1"/>
        <w:numId w:val="3"/>
      </w:numPr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next w:val="a7"/>
    <w:link w:val="30"/>
    <w:uiPriority w:val="9"/>
    <w:unhideWhenUsed/>
    <w:qFormat/>
    <w:rsid w:val="00583434"/>
    <w:pPr>
      <w:keepNext/>
      <w:numPr>
        <w:ilvl w:val="2"/>
        <w:numId w:val="3"/>
      </w:numPr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next w:val="a7"/>
    <w:link w:val="40"/>
    <w:uiPriority w:val="9"/>
    <w:unhideWhenUsed/>
    <w:qFormat/>
    <w:rsid w:val="002B6B6F"/>
    <w:pPr>
      <w:keepNext/>
      <w:numPr>
        <w:ilvl w:val="3"/>
        <w:numId w:val="3"/>
      </w:numPr>
      <w:outlineLvl w:val="3"/>
    </w:pPr>
    <w:rPr>
      <w:rFonts w:eastAsiaTheme="majorEastAsia"/>
      <w:bCs/>
    </w:rPr>
  </w:style>
  <w:style w:type="paragraph" w:styleId="5">
    <w:name w:val="heading 5"/>
    <w:next w:val="a7"/>
    <w:link w:val="50"/>
    <w:uiPriority w:val="9"/>
    <w:unhideWhenUsed/>
    <w:qFormat/>
    <w:rsid w:val="009936FF"/>
    <w:pPr>
      <w:keepNext/>
      <w:numPr>
        <w:ilvl w:val="4"/>
        <w:numId w:val="4"/>
      </w:numPr>
      <w:adjustRightInd w:val="0"/>
      <w:jc w:val="both"/>
      <w:outlineLvl w:val="4"/>
    </w:pPr>
    <w:rPr>
      <w:rFonts w:asciiTheme="majorHAnsi" w:eastAsiaTheme="majorEastAsia" w:hAnsiTheme="majorHAnsi" w:cstheme="majorBidi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6">
    <w:name w:val="heading 6"/>
    <w:next w:val="a7"/>
    <w:link w:val="60"/>
    <w:uiPriority w:val="9"/>
    <w:unhideWhenUsed/>
    <w:qFormat/>
    <w:rsid w:val="009936FF"/>
    <w:pPr>
      <w:keepNext/>
      <w:numPr>
        <w:ilvl w:val="5"/>
        <w:numId w:val="4"/>
      </w:numPr>
      <w:ind w:right="210"/>
      <w:outlineLvl w:val="5"/>
    </w:pPr>
    <w:rPr>
      <w:rFonts w:eastAsiaTheme="majorEastAsia"/>
      <w:bCs/>
    </w:rPr>
  </w:style>
  <w:style w:type="paragraph" w:styleId="7">
    <w:name w:val="heading 7"/>
    <w:basedOn w:val="a7"/>
    <w:next w:val="a7"/>
    <w:link w:val="70"/>
    <w:uiPriority w:val="9"/>
    <w:unhideWhenUsed/>
    <w:qFormat/>
    <w:rsid w:val="00EB3063"/>
    <w:pPr>
      <w:keepNext/>
      <w:numPr>
        <w:ilvl w:val="6"/>
        <w:numId w:val="1"/>
      </w:numPr>
      <w:outlineLvl w:val="6"/>
    </w:pPr>
    <w:rPr>
      <w:rFonts w:eastAsia="ＭＳ ゴシック"/>
    </w:rPr>
  </w:style>
  <w:style w:type="paragraph" w:styleId="8">
    <w:name w:val="heading 8"/>
    <w:basedOn w:val="a7"/>
    <w:next w:val="a7"/>
    <w:link w:val="80"/>
    <w:uiPriority w:val="9"/>
    <w:unhideWhenUsed/>
    <w:qFormat/>
    <w:rsid w:val="005119EE"/>
    <w:pPr>
      <w:keepNext/>
      <w:numPr>
        <w:ilvl w:val="7"/>
        <w:numId w:val="3"/>
      </w:numPr>
      <w:outlineLvl w:val="7"/>
    </w:pPr>
  </w:style>
  <w:style w:type="paragraph" w:styleId="9">
    <w:name w:val="heading 9"/>
    <w:basedOn w:val="a7"/>
    <w:next w:val="a7"/>
    <w:link w:val="90"/>
    <w:uiPriority w:val="9"/>
    <w:unhideWhenUsed/>
    <w:qFormat/>
    <w:rsid w:val="005119EE"/>
    <w:pPr>
      <w:keepNext/>
      <w:numPr>
        <w:ilvl w:val="8"/>
        <w:numId w:val="3"/>
      </w:numPr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b">
    <w:name w:val="見出し１　第○"/>
    <w:basedOn w:val="a7"/>
    <w:qFormat/>
    <w:rsid w:val="0012020A"/>
    <w:rPr>
      <w:rFonts w:asciiTheme="majorEastAsia" w:eastAsiaTheme="majorEastAsia" w:hAnsiTheme="majorEastAsia"/>
    </w:rPr>
  </w:style>
  <w:style w:type="paragraph" w:styleId="a0">
    <w:name w:val="List Paragraph"/>
    <w:basedOn w:val="a7"/>
    <w:uiPriority w:val="1"/>
    <w:qFormat/>
    <w:rsid w:val="00361E29"/>
    <w:pPr>
      <w:numPr>
        <w:numId w:val="3"/>
      </w:numPr>
    </w:pPr>
  </w:style>
  <w:style w:type="paragraph" w:customStyle="1" w:styleId="11">
    <w:name w:val="本文1"/>
    <w:basedOn w:val="a7"/>
    <w:qFormat/>
    <w:rsid w:val="003276B8"/>
    <w:pPr>
      <w:ind w:leftChars="150" w:left="315" w:firstLineChars="150" w:firstLine="315"/>
    </w:pPr>
  </w:style>
  <w:style w:type="paragraph" w:customStyle="1" w:styleId="ac">
    <w:name w:val="本文２"/>
    <w:basedOn w:val="2"/>
    <w:link w:val="ad"/>
    <w:rsid w:val="00F22579"/>
  </w:style>
  <w:style w:type="character" w:customStyle="1" w:styleId="10">
    <w:name w:val="見出し 1 (文字)"/>
    <w:basedOn w:val="a8"/>
    <w:link w:val="1"/>
    <w:uiPriority w:val="1"/>
    <w:rsid w:val="00902CDC"/>
    <w:rPr>
      <w:rFonts w:asciiTheme="majorHAnsi" w:eastAsiaTheme="majorEastAsia" w:hAnsiTheme="majorHAnsi" w:cstheme="majorBidi"/>
      <w:szCs w:val="24"/>
    </w:rPr>
  </w:style>
  <w:style w:type="paragraph" w:customStyle="1" w:styleId="12">
    <w:name w:val="スタイル1"/>
    <w:basedOn w:val="ac"/>
    <w:link w:val="13"/>
    <w:uiPriority w:val="1"/>
    <w:qFormat/>
    <w:rsid w:val="00F22579"/>
    <w:rPr>
      <w:rFonts w:eastAsia="ＭＳ 明朝"/>
    </w:rPr>
  </w:style>
  <w:style w:type="character" w:customStyle="1" w:styleId="21">
    <w:name w:val="見出し 2 (文字)"/>
    <w:basedOn w:val="a8"/>
    <w:link w:val="2"/>
    <w:uiPriority w:val="9"/>
    <w:rsid w:val="00402E34"/>
    <w:rPr>
      <w:rFonts w:asciiTheme="majorHAnsi" w:eastAsiaTheme="majorEastAsia" w:hAnsiTheme="majorHAnsi" w:cstheme="majorBidi"/>
    </w:rPr>
  </w:style>
  <w:style w:type="character" w:customStyle="1" w:styleId="ad">
    <w:name w:val="本文２ (文字)"/>
    <w:basedOn w:val="21"/>
    <w:link w:val="ac"/>
    <w:rsid w:val="00F22579"/>
    <w:rPr>
      <w:rFonts w:asciiTheme="majorHAnsi" w:eastAsiaTheme="majorEastAsia" w:hAnsiTheme="majorHAnsi" w:cstheme="majorBidi"/>
    </w:rPr>
  </w:style>
  <w:style w:type="character" w:customStyle="1" w:styleId="ae">
    <w:name w:val="本文２本文２"/>
    <w:basedOn w:val="ad"/>
    <w:uiPriority w:val="1"/>
    <w:qFormat/>
    <w:rsid w:val="00F22579"/>
    <w:rPr>
      <w:rFonts w:asciiTheme="majorHAnsi" w:eastAsia="ＭＳ ゴシック" w:hAnsiTheme="majorHAnsi" w:cstheme="majorBidi"/>
      <w:sz w:val="21"/>
    </w:rPr>
  </w:style>
  <w:style w:type="paragraph" w:customStyle="1" w:styleId="22">
    <w:name w:val="本文2"/>
    <w:basedOn w:val="a7"/>
    <w:qFormat/>
    <w:rsid w:val="005119EE"/>
    <w:pPr>
      <w:ind w:leftChars="200" w:left="420" w:firstLineChars="100" w:firstLine="210"/>
    </w:pPr>
  </w:style>
  <w:style w:type="numbering" w:customStyle="1" w:styleId="20">
    <w:name w:val="スタイル2"/>
    <w:uiPriority w:val="99"/>
    <w:rsid w:val="0015755E"/>
    <w:pPr>
      <w:numPr>
        <w:numId w:val="2"/>
      </w:numPr>
    </w:pPr>
  </w:style>
  <w:style w:type="table" w:customStyle="1" w:styleId="TableNormal">
    <w:name w:val="Table Normal"/>
    <w:uiPriority w:val="2"/>
    <w:semiHidden/>
    <w:unhideWhenUsed/>
    <w:qFormat/>
    <w:rsid w:val="00C0416A"/>
    <w:pPr>
      <w:widowControl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8"/>
    <w:uiPriority w:val="99"/>
    <w:unhideWhenUsed/>
    <w:rsid w:val="00C0416A"/>
    <w:rPr>
      <w:color w:val="0563C1" w:themeColor="hyperlink"/>
      <w:u w:val="single"/>
    </w:rPr>
  </w:style>
  <w:style w:type="paragraph" w:customStyle="1" w:styleId="31">
    <w:name w:val="スタイル3"/>
    <w:basedOn w:val="a7"/>
    <w:qFormat/>
    <w:rsid w:val="00361E29"/>
    <w:pPr>
      <w:ind w:leftChars="100" w:left="210" w:firstLineChars="100" w:firstLine="210"/>
    </w:pPr>
  </w:style>
  <w:style w:type="character" w:customStyle="1" w:styleId="30">
    <w:name w:val="見出し 3 (文字)"/>
    <w:basedOn w:val="a8"/>
    <w:link w:val="3"/>
    <w:uiPriority w:val="9"/>
    <w:rsid w:val="00583434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8"/>
    <w:link w:val="4"/>
    <w:uiPriority w:val="9"/>
    <w:rsid w:val="002B6B6F"/>
    <w:rPr>
      <w:rFonts w:eastAsiaTheme="majorEastAsia"/>
      <w:bCs/>
    </w:rPr>
  </w:style>
  <w:style w:type="character" w:customStyle="1" w:styleId="50">
    <w:name w:val="見出し 5 (文字)"/>
    <w:basedOn w:val="a8"/>
    <w:link w:val="5"/>
    <w:uiPriority w:val="9"/>
    <w:rsid w:val="009936FF"/>
    <w:rPr>
      <w:rFonts w:asciiTheme="majorHAnsi" w:eastAsiaTheme="majorEastAsia" w:hAnsiTheme="majorHAnsi" w:cstheme="majorBidi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60">
    <w:name w:val="見出し 6 (文字)"/>
    <w:basedOn w:val="a8"/>
    <w:link w:val="6"/>
    <w:uiPriority w:val="9"/>
    <w:rsid w:val="009936FF"/>
    <w:rPr>
      <w:rFonts w:eastAsiaTheme="majorEastAsia"/>
      <w:bCs/>
    </w:rPr>
  </w:style>
  <w:style w:type="character" w:customStyle="1" w:styleId="70">
    <w:name w:val="見出し 7 (文字)"/>
    <w:basedOn w:val="a8"/>
    <w:link w:val="7"/>
    <w:uiPriority w:val="9"/>
    <w:rsid w:val="00EB3063"/>
    <w:rPr>
      <w:rFonts w:eastAsia="ＭＳ ゴシック"/>
    </w:rPr>
  </w:style>
  <w:style w:type="character" w:customStyle="1" w:styleId="80">
    <w:name w:val="見出し 8 (文字)"/>
    <w:basedOn w:val="a8"/>
    <w:link w:val="8"/>
    <w:uiPriority w:val="9"/>
    <w:rsid w:val="005119EE"/>
  </w:style>
  <w:style w:type="character" w:customStyle="1" w:styleId="90">
    <w:name w:val="見出し 9 (文字)"/>
    <w:basedOn w:val="a8"/>
    <w:link w:val="9"/>
    <w:uiPriority w:val="9"/>
    <w:rsid w:val="005119EE"/>
  </w:style>
  <w:style w:type="paragraph" w:customStyle="1" w:styleId="32">
    <w:name w:val="本文3"/>
    <w:basedOn w:val="a7"/>
    <w:qFormat/>
    <w:rsid w:val="009C3557"/>
    <w:pPr>
      <w:ind w:leftChars="300" w:left="630" w:firstLineChars="100" w:firstLine="210"/>
    </w:pPr>
  </w:style>
  <w:style w:type="paragraph" w:customStyle="1" w:styleId="41">
    <w:name w:val="本文4"/>
    <w:basedOn w:val="a7"/>
    <w:qFormat/>
    <w:rsid w:val="006A29B9"/>
    <w:pPr>
      <w:ind w:leftChars="400" w:left="400" w:firstLineChars="100" w:firstLine="100"/>
    </w:pPr>
  </w:style>
  <w:style w:type="paragraph" w:customStyle="1" w:styleId="51">
    <w:name w:val="本文5"/>
    <w:basedOn w:val="a7"/>
    <w:qFormat/>
    <w:rsid w:val="00D77F80"/>
    <w:pPr>
      <w:ind w:leftChars="500" w:left="500" w:firstLineChars="100" w:firstLine="100"/>
    </w:pPr>
  </w:style>
  <w:style w:type="paragraph" w:customStyle="1" w:styleId="61">
    <w:name w:val="本文6"/>
    <w:basedOn w:val="a7"/>
    <w:qFormat/>
    <w:rsid w:val="00D77F80"/>
    <w:pPr>
      <w:ind w:leftChars="600" w:left="600" w:firstLineChars="100" w:firstLine="100"/>
    </w:pPr>
  </w:style>
  <w:style w:type="paragraph" w:customStyle="1" w:styleId="71">
    <w:name w:val="本文7"/>
    <w:basedOn w:val="a7"/>
    <w:qFormat/>
    <w:rsid w:val="00D77F80"/>
    <w:pPr>
      <w:ind w:leftChars="700" w:left="700" w:firstLineChars="100" w:firstLine="100"/>
    </w:pPr>
  </w:style>
  <w:style w:type="paragraph" w:customStyle="1" w:styleId="af0">
    <w:name w:val="表 文字"/>
    <w:basedOn w:val="a7"/>
    <w:rsid w:val="007B6B04"/>
    <w:pPr>
      <w:ind w:leftChars="100" w:left="100"/>
    </w:pPr>
  </w:style>
  <w:style w:type="table" w:styleId="af1">
    <w:name w:val="Table Grid"/>
    <w:aliases w:val="点検要領囲み文"/>
    <w:basedOn w:val="a9"/>
    <w:uiPriority w:val="39"/>
    <w:rsid w:val="007B6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7"/>
    <w:link w:val="af3"/>
    <w:unhideWhenUsed/>
    <w:rsid w:val="00E03D28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8"/>
    <w:link w:val="af2"/>
    <w:rsid w:val="00E03D28"/>
  </w:style>
  <w:style w:type="paragraph" w:customStyle="1" w:styleId="af4">
    <w:name w:val="①②③"/>
    <w:basedOn w:val="af5"/>
    <w:link w:val="af6"/>
    <w:uiPriority w:val="1"/>
    <w:qFormat/>
    <w:rsid w:val="00E03D28"/>
    <w:pPr>
      <w:tabs>
        <w:tab w:val="left" w:pos="1134"/>
      </w:tabs>
      <w:spacing w:before="85" w:line="314" w:lineRule="auto"/>
      <w:ind w:leftChars="145" w:left="886" w:rightChars="49" w:right="108" w:hanging="567"/>
    </w:pPr>
    <w:rPr>
      <w:rFonts w:ascii="ＭＳ ゴシック" w:eastAsia="ＭＳ ゴシック" w:hAnsi="ＭＳ ゴシック"/>
      <w:color w:val="231F20"/>
      <w:kern w:val="0"/>
    </w:rPr>
  </w:style>
  <w:style w:type="character" w:customStyle="1" w:styleId="af6">
    <w:name w:val="①②③ (文字)"/>
    <w:basedOn w:val="af7"/>
    <w:link w:val="af4"/>
    <w:uiPriority w:val="1"/>
    <w:rsid w:val="00E03D28"/>
    <w:rPr>
      <w:rFonts w:ascii="ＭＳ ゴシック" w:eastAsia="ＭＳ ゴシック" w:hAnsi="ＭＳ ゴシック"/>
      <w:color w:val="231F20"/>
      <w:kern w:val="0"/>
    </w:rPr>
  </w:style>
  <w:style w:type="paragraph" w:styleId="af5">
    <w:name w:val="Body Text"/>
    <w:basedOn w:val="a7"/>
    <w:link w:val="af7"/>
    <w:uiPriority w:val="1"/>
    <w:unhideWhenUsed/>
    <w:qFormat/>
    <w:rsid w:val="00C31786"/>
  </w:style>
  <w:style w:type="character" w:customStyle="1" w:styleId="af7">
    <w:name w:val="本文 (文字)"/>
    <w:basedOn w:val="a8"/>
    <w:link w:val="af5"/>
    <w:uiPriority w:val="1"/>
    <w:rsid w:val="00C31786"/>
  </w:style>
  <w:style w:type="paragraph" w:customStyle="1" w:styleId="af8">
    <w:name w:val="方針"/>
    <w:basedOn w:val="a7"/>
    <w:qFormat/>
    <w:rsid w:val="00C77B05"/>
    <w:pPr>
      <w:ind w:leftChars="200" w:left="200"/>
    </w:pPr>
  </w:style>
  <w:style w:type="paragraph" w:styleId="14">
    <w:name w:val="toc 1"/>
    <w:uiPriority w:val="39"/>
    <w:qFormat/>
    <w:rsid w:val="005A2E3A"/>
    <w:pPr>
      <w:tabs>
        <w:tab w:val="left" w:pos="630"/>
        <w:tab w:val="right" w:leader="dot" w:pos="9632"/>
      </w:tabs>
      <w:spacing w:beforeLines="50" w:before="180"/>
      <w:ind w:left="6"/>
    </w:pPr>
    <w:rPr>
      <w:rFonts w:ascii="ＭＳ ゴシック" w:eastAsia="ＭＳ ゴシック" w:hAnsi="ＭＳ ゴシック"/>
      <w:b/>
      <w:noProof/>
      <w:sz w:val="24"/>
      <w:szCs w:val="22"/>
    </w:rPr>
  </w:style>
  <w:style w:type="paragraph" w:styleId="23">
    <w:name w:val="toc 2"/>
    <w:basedOn w:val="a7"/>
    <w:uiPriority w:val="39"/>
    <w:qFormat/>
    <w:rsid w:val="005A2E3A"/>
    <w:pPr>
      <w:tabs>
        <w:tab w:val="left" w:pos="630"/>
        <w:tab w:val="right" w:leader="dot" w:pos="9628"/>
      </w:tabs>
      <w:snapToGrid w:val="0"/>
      <w:spacing w:beforeLines="25" w:before="25"/>
      <w:ind w:left="210"/>
      <w:jc w:val="left"/>
    </w:pPr>
    <w:rPr>
      <w:rFonts w:ascii="ＭＳ ゴシック" w:eastAsia="ＭＳ ゴシック" w:hAnsi="ＭＳ ゴシック" w:cs="ＭＳ Ｐ明朝"/>
      <w:noProof/>
      <w:kern w:val="0"/>
      <w:lang w:eastAsia="en-US"/>
    </w:rPr>
  </w:style>
  <w:style w:type="paragraph" w:styleId="33">
    <w:name w:val="toc 3"/>
    <w:basedOn w:val="a7"/>
    <w:uiPriority w:val="39"/>
    <w:qFormat/>
    <w:rsid w:val="001C66BA"/>
    <w:pPr>
      <w:tabs>
        <w:tab w:val="left" w:pos="840"/>
        <w:tab w:val="right" w:leader="dot" w:pos="9628"/>
      </w:tabs>
      <w:snapToGrid w:val="0"/>
      <w:ind w:left="420"/>
      <w:jc w:val="left"/>
    </w:pPr>
    <w:rPr>
      <w:rFonts w:ascii="PMingLiU" w:eastAsia="ＭＳ Ｐ明朝" w:hAnsi="PMingLiU"/>
      <w:noProof/>
      <w:kern w:val="0"/>
      <w:lang w:eastAsia="en-US"/>
    </w:rPr>
  </w:style>
  <w:style w:type="paragraph" w:styleId="42">
    <w:name w:val="toc 4"/>
    <w:basedOn w:val="a7"/>
    <w:uiPriority w:val="39"/>
    <w:qFormat/>
    <w:rsid w:val="00BC394E"/>
    <w:pPr>
      <w:spacing w:before="85"/>
      <w:ind w:left="575"/>
      <w:jc w:val="left"/>
    </w:pPr>
    <w:rPr>
      <w:rFonts w:ascii="ＭＳ Ｐ明朝" w:eastAsia="ＭＳ Ｐ明朝" w:hAnsi="ＭＳ Ｐ明朝" w:cs="ＭＳ Ｐ明朝"/>
      <w:bCs/>
      <w:kern w:val="0"/>
      <w:sz w:val="22"/>
      <w:szCs w:val="22"/>
      <w:lang w:eastAsia="en-US"/>
    </w:rPr>
  </w:style>
  <w:style w:type="paragraph" w:styleId="52">
    <w:name w:val="toc 5"/>
    <w:basedOn w:val="a7"/>
    <w:uiPriority w:val="39"/>
    <w:qFormat/>
    <w:rsid w:val="00BC394E"/>
    <w:pPr>
      <w:spacing w:before="85"/>
      <w:ind w:left="1168"/>
      <w:jc w:val="left"/>
    </w:pPr>
    <w:rPr>
      <w:rFonts w:ascii="PMingLiU" w:eastAsia="PMingLiU" w:hAnsi="PMingLiU"/>
      <w:kern w:val="0"/>
      <w:lang w:eastAsia="en-US"/>
    </w:rPr>
  </w:style>
  <w:style w:type="paragraph" w:customStyle="1" w:styleId="TableParagraph">
    <w:name w:val="Table Paragraph"/>
    <w:basedOn w:val="a7"/>
    <w:uiPriority w:val="1"/>
    <w:qFormat/>
    <w:rsid w:val="00BC394E"/>
    <w:pPr>
      <w:jc w:val="left"/>
    </w:pPr>
    <w:rPr>
      <w:kern w:val="0"/>
      <w:sz w:val="22"/>
      <w:szCs w:val="22"/>
      <w:lang w:eastAsia="en-US"/>
    </w:rPr>
  </w:style>
  <w:style w:type="paragraph" w:customStyle="1" w:styleId="af9">
    <w:name w:val="本文改行"/>
    <w:basedOn w:val="af5"/>
    <w:link w:val="afa"/>
    <w:uiPriority w:val="1"/>
    <w:qFormat/>
    <w:rsid w:val="00BC394E"/>
    <w:pPr>
      <w:spacing w:line="314" w:lineRule="auto"/>
      <w:ind w:left="329" w:right="108" w:firstLine="210"/>
    </w:pPr>
    <w:rPr>
      <w:rFonts w:ascii="ＭＳ Ｐ明朝" w:eastAsia="ＭＳ Ｐ明朝" w:hAnsi="ＭＳ Ｐ明朝"/>
      <w:color w:val="231F20"/>
      <w:kern w:val="0"/>
    </w:rPr>
  </w:style>
  <w:style w:type="character" w:customStyle="1" w:styleId="afa">
    <w:name w:val="本文改行 (文字)"/>
    <w:basedOn w:val="af7"/>
    <w:link w:val="af9"/>
    <w:uiPriority w:val="1"/>
    <w:rsid w:val="00BC394E"/>
    <w:rPr>
      <w:rFonts w:ascii="ＭＳ Ｐ明朝" w:eastAsia="ＭＳ Ｐ明朝" w:hAnsi="ＭＳ Ｐ明朝"/>
      <w:color w:val="231F20"/>
      <w:kern w:val="0"/>
    </w:rPr>
  </w:style>
  <w:style w:type="paragraph" w:customStyle="1" w:styleId="afb">
    <w:name w:val="..."/>
    <w:basedOn w:val="af5"/>
    <w:link w:val="afc"/>
    <w:uiPriority w:val="1"/>
    <w:qFormat/>
    <w:rsid w:val="00BC394E"/>
    <w:pPr>
      <w:tabs>
        <w:tab w:val="left" w:pos="993"/>
      </w:tabs>
      <w:spacing w:before="85" w:line="314" w:lineRule="auto"/>
      <w:ind w:leftChars="349" w:left="881" w:rightChars="50" w:right="50" w:hanging="113"/>
    </w:pPr>
    <w:rPr>
      <w:rFonts w:ascii="ＭＳ Ｐ明朝" w:eastAsia="ＭＳ Ｐ明朝" w:hAnsi="ＭＳ Ｐ明朝"/>
      <w:color w:val="231F20"/>
      <w:spacing w:val="-1"/>
      <w:kern w:val="0"/>
    </w:rPr>
  </w:style>
  <w:style w:type="paragraph" w:customStyle="1" w:styleId="afd">
    <w:name w:val="アイウ"/>
    <w:basedOn w:val="af5"/>
    <w:link w:val="afe"/>
    <w:uiPriority w:val="1"/>
    <w:qFormat/>
    <w:rsid w:val="00BC394E"/>
    <w:pPr>
      <w:tabs>
        <w:tab w:val="left" w:pos="1134"/>
      </w:tabs>
      <w:spacing w:before="85" w:line="314" w:lineRule="auto"/>
      <w:ind w:leftChars="245" w:left="1106" w:rightChars="49" w:right="108" w:hanging="567"/>
    </w:pPr>
    <w:rPr>
      <w:rFonts w:ascii="ＭＳ Ｐ明朝" w:eastAsia="ＭＳ Ｐ明朝" w:hAnsi="ＭＳ Ｐ明朝"/>
      <w:color w:val="231F20"/>
      <w:kern w:val="0"/>
    </w:rPr>
  </w:style>
  <w:style w:type="character" w:customStyle="1" w:styleId="afc">
    <w:name w:val="... (文字)"/>
    <w:basedOn w:val="af7"/>
    <w:link w:val="afb"/>
    <w:uiPriority w:val="1"/>
    <w:rsid w:val="00BC394E"/>
    <w:rPr>
      <w:rFonts w:ascii="ＭＳ Ｐ明朝" w:eastAsia="ＭＳ Ｐ明朝" w:hAnsi="ＭＳ Ｐ明朝"/>
      <w:color w:val="231F20"/>
      <w:spacing w:val="-1"/>
      <w:kern w:val="0"/>
    </w:rPr>
  </w:style>
  <w:style w:type="character" w:customStyle="1" w:styleId="afe">
    <w:name w:val="アイウ (文字)"/>
    <w:basedOn w:val="af7"/>
    <w:link w:val="afd"/>
    <w:uiPriority w:val="1"/>
    <w:rsid w:val="00BC394E"/>
    <w:rPr>
      <w:rFonts w:ascii="ＭＳ Ｐ明朝" w:eastAsia="ＭＳ Ｐ明朝" w:hAnsi="ＭＳ Ｐ明朝"/>
      <w:color w:val="231F20"/>
      <w:kern w:val="0"/>
    </w:rPr>
  </w:style>
  <w:style w:type="paragraph" w:styleId="aff">
    <w:name w:val="No Spacing"/>
    <w:uiPriority w:val="1"/>
    <w:qFormat/>
    <w:rsid w:val="00BC394E"/>
    <w:pPr>
      <w:widowControl w:val="0"/>
    </w:pPr>
    <w:rPr>
      <w:kern w:val="0"/>
      <w:sz w:val="22"/>
      <w:szCs w:val="22"/>
      <w:lang w:eastAsia="en-US"/>
    </w:rPr>
  </w:style>
  <w:style w:type="paragraph" w:styleId="62">
    <w:name w:val="toc 6"/>
    <w:basedOn w:val="a7"/>
    <w:next w:val="a7"/>
    <w:autoRedefine/>
    <w:uiPriority w:val="39"/>
    <w:unhideWhenUsed/>
    <w:rsid w:val="00BC394E"/>
    <w:pPr>
      <w:ind w:leftChars="500" w:left="1050"/>
    </w:pPr>
    <w:rPr>
      <w:szCs w:val="22"/>
    </w:rPr>
  </w:style>
  <w:style w:type="character" w:customStyle="1" w:styleId="13">
    <w:name w:val="スタイル1 (文字)"/>
    <w:basedOn w:val="10"/>
    <w:link w:val="12"/>
    <w:uiPriority w:val="1"/>
    <w:rsid w:val="00BC394E"/>
    <w:rPr>
      <w:rFonts w:asciiTheme="majorHAnsi" w:eastAsia="ＭＳ 明朝" w:hAnsiTheme="majorHAnsi" w:cstheme="majorBidi"/>
      <w:szCs w:val="24"/>
    </w:rPr>
  </w:style>
  <w:style w:type="paragraph" w:styleId="72">
    <w:name w:val="toc 7"/>
    <w:basedOn w:val="a7"/>
    <w:next w:val="a7"/>
    <w:autoRedefine/>
    <w:uiPriority w:val="39"/>
    <w:unhideWhenUsed/>
    <w:rsid w:val="00BC394E"/>
    <w:pPr>
      <w:ind w:leftChars="600" w:left="1260"/>
    </w:pPr>
    <w:rPr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BC394E"/>
    <w:pPr>
      <w:ind w:leftChars="700" w:left="1470"/>
    </w:pPr>
    <w:rPr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BC394E"/>
    <w:pPr>
      <w:ind w:leftChars="800" w:left="1680"/>
    </w:pPr>
    <w:rPr>
      <w:szCs w:val="22"/>
    </w:rPr>
  </w:style>
  <w:style w:type="character" w:styleId="aff0">
    <w:name w:val="page number"/>
    <w:basedOn w:val="a8"/>
    <w:rsid w:val="00BC394E"/>
  </w:style>
  <w:style w:type="paragraph" w:styleId="aff1">
    <w:name w:val="TOC Heading"/>
    <w:basedOn w:val="1"/>
    <w:next w:val="a7"/>
    <w:uiPriority w:val="39"/>
    <w:unhideWhenUsed/>
    <w:qFormat/>
    <w:rsid w:val="00BC394E"/>
    <w:pPr>
      <w:numPr>
        <w:numId w:val="0"/>
      </w:numPr>
      <w:outlineLvl w:val="9"/>
    </w:pPr>
    <w:rPr>
      <w:kern w:val="0"/>
      <w:sz w:val="24"/>
      <w:lang w:eastAsia="en-US"/>
    </w:rPr>
  </w:style>
  <w:style w:type="paragraph" w:customStyle="1" w:styleId="aff2">
    <w:name w:val="."/>
    <w:basedOn w:val="af9"/>
    <w:link w:val="aff3"/>
    <w:uiPriority w:val="1"/>
    <w:qFormat/>
    <w:rsid w:val="00BC394E"/>
    <w:pPr>
      <w:ind w:leftChars="348" w:left="871" w:rightChars="49" w:right="49" w:hangingChars="50" w:hanging="105"/>
    </w:pPr>
  </w:style>
  <w:style w:type="character" w:customStyle="1" w:styleId="aff3">
    <w:name w:val=". (文字)"/>
    <w:basedOn w:val="afa"/>
    <w:link w:val="aff2"/>
    <w:uiPriority w:val="1"/>
    <w:rsid w:val="00BC394E"/>
    <w:rPr>
      <w:rFonts w:ascii="ＭＳ Ｐ明朝" w:eastAsia="ＭＳ Ｐ明朝" w:hAnsi="ＭＳ Ｐ明朝"/>
      <w:color w:val="231F20"/>
      <w:kern w:val="0"/>
    </w:rPr>
  </w:style>
  <w:style w:type="paragraph" w:styleId="aff4">
    <w:name w:val="endnote text"/>
    <w:basedOn w:val="a7"/>
    <w:link w:val="aff5"/>
    <w:uiPriority w:val="99"/>
    <w:semiHidden/>
    <w:unhideWhenUsed/>
    <w:rsid w:val="00BC394E"/>
    <w:pPr>
      <w:snapToGrid w:val="0"/>
      <w:jc w:val="left"/>
    </w:pPr>
    <w:rPr>
      <w:kern w:val="0"/>
      <w:sz w:val="22"/>
      <w:szCs w:val="22"/>
      <w:lang w:eastAsia="en-US"/>
    </w:rPr>
  </w:style>
  <w:style w:type="character" w:customStyle="1" w:styleId="aff5">
    <w:name w:val="文末脚注文字列 (文字)"/>
    <w:basedOn w:val="a8"/>
    <w:link w:val="aff4"/>
    <w:uiPriority w:val="99"/>
    <w:semiHidden/>
    <w:rsid w:val="00BC394E"/>
    <w:rPr>
      <w:kern w:val="0"/>
      <w:sz w:val="22"/>
      <w:szCs w:val="22"/>
      <w:lang w:eastAsia="en-US"/>
    </w:rPr>
  </w:style>
  <w:style w:type="character" w:styleId="aff6">
    <w:name w:val="endnote reference"/>
    <w:basedOn w:val="a8"/>
    <w:uiPriority w:val="99"/>
    <w:semiHidden/>
    <w:unhideWhenUsed/>
    <w:rsid w:val="00BC394E"/>
    <w:rPr>
      <w:vertAlign w:val="superscript"/>
    </w:rPr>
  </w:style>
  <w:style w:type="paragraph" w:styleId="aff7">
    <w:name w:val="Normal Indent"/>
    <w:basedOn w:val="a7"/>
    <w:rsid w:val="00BC394E"/>
    <w:rPr>
      <w:rFonts w:ascii="ＭＳ 明朝" w:eastAsia="ＭＳ 明朝" w:hAnsi="Century" w:cs="Times New Roman"/>
      <w:szCs w:val="20"/>
    </w:rPr>
  </w:style>
  <w:style w:type="paragraph" w:styleId="aff8">
    <w:name w:val="Quote"/>
    <w:basedOn w:val="a7"/>
    <w:next w:val="a7"/>
    <w:link w:val="aff9"/>
    <w:uiPriority w:val="29"/>
    <w:qFormat/>
    <w:rsid w:val="00BC394E"/>
    <w:pPr>
      <w:spacing w:before="200" w:after="160"/>
      <w:ind w:left="864" w:right="864"/>
      <w:jc w:val="center"/>
    </w:pPr>
    <w:rPr>
      <w:i/>
      <w:iCs/>
      <w:color w:val="404040" w:themeColor="text1" w:themeTint="BF"/>
      <w:kern w:val="0"/>
      <w:sz w:val="22"/>
      <w:szCs w:val="22"/>
      <w:lang w:eastAsia="en-US"/>
    </w:rPr>
  </w:style>
  <w:style w:type="character" w:customStyle="1" w:styleId="aff9">
    <w:name w:val="引用文 (文字)"/>
    <w:basedOn w:val="a8"/>
    <w:link w:val="aff8"/>
    <w:uiPriority w:val="29"/>
    <w:rsid w:val="00BC394E"/>
    <w:rPr>
      <w:i/>
      <w:iCs/>
      <w:color w:val="404040" w:themeColor="text1" w:themeTint="BF"/>
      <w:kern w:val="0"/>
      <w:sz w:val="22"/>
      <w:szCs w:val="22"/>
      <w:lang w:eastAsia="en-US"/>
    </w:rPr>
  </w:style>
  <w:style w:type="character" w:styleId="affa">
    <w:name w:val="annotation reference"/>
    <w:basedOn w:val="a8"/>
    <w:unhideWhenUsed/>
    <w:rsid w:val="00C64B94"/>
    <w:rPr>
      <w:sz w:val="18"/>
      <w:szCs w:val="18"/>
    </w:rPr>
  </w:style>
  <w:style w:type="paragraph" w:styleId="affb">
    <w:name w:val="annotation text"/>
    <w:basedOn w:val="a7"/>
    <w:link w:val="affc"/>
    <w:uiPriority w:val="99"/>
    <w:unhideWhenUsed/>
    <w:rsid w:val="00C64B94"/>
    <w:pPr>
      <w:jc w:val="left"/>
    </w:pPr>
  </w:style>
  <w:style w:type="character" w:customStyle="1" w:styleId="affc">
    <w:name w:val="コメント文字列 (文字)"/>
    <w:basedOn w:val="a8"/>
    <w:link w:val="affb"/>
    <w:uiPriority w:val="99"/>
    <w:rsid w:val="00C64B94"/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C64B94"/>
    <w:rPr>
      <w:b/>
      <w:bCs/>
    </w:rPr>
  </w:style>
  <w:style w:type="character" w:customStyle="1" w:styleId="affe">
    <w:name w:val="コメント内容 (文字)"/>
    <w:basedOn w:val="affc"/>
    <w:link w:val="affd"/>
    <w:uiPriority w:val="99"/>
    <w:semiHidden/>
    <w:rsid w:val="00C64B94"/>
    <w:rPr>
      <w:b/>
      <w:bCs/>
    </w:rPr>
  </w:style>
  <w:style w:type="paragraph" w:styleId="afff">
    <w:name w:val="Balloon Text"/>
    <w:basedOn w:val="a7"/>
    <w:link w:val="afff0"/>
    <w:uiPriority w:val="99"/>
    <w:unhideWhenUsed/>
    <w:rsid w:val="00C64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f0">
    <w:name w:val="吹き出し (文字)"/>
    <w:basedOn w:val="a8"/>
    <w:link w:val="afff"/>
    <w:uiPriority w:val="99"/>
    <w:rsid w:val="00C64B94"/>
    <w:rPr>
      <w:rFonts w:asciiTheme="majorHAnsi" w:eastAsiaTheme="majorEastAsia" w:hAnsiTheme="majorHAnsi" w:cstheme="majorBidi"/>
      <w:sz w:val="18"/>
      <w:szCs w:val="18"/>
    </w:rPr>
  </w:style>
  <w:style w:type="paragraph" w:styleId="afff1">
    <w:name w:val="Revision"/>
    <w:hidden/>
    <w:uiPriority w:val="99"/>
    <w:semiHidden/>
    <w:rsid w:val="00C64B94"/>
  </w:style>
  <w:style w:type="paragraph" w:styleId="afff2">
    <w:name w:val="Date"/>
    <w:aliases w:val="強調"/>
    <w:basedOn w:val="a7"/>
    <w:next w:val="a7"/>
    <w:link w:val="afff3"/>
    <w:unhideWhenUsed/>
    <w:rsid w:val="00054B32"/>
  </w:style>
  <w:style w:type="character" w:customStyle="1" w:styleId="afff3">
    <w:name w:val="日付 (文字)"/>
    <w:aliases w:val="強調 (文字)"/>
    <w:basedOn w:val="a8"/>
    <w:link w:val="afff2"/>
    <w:rsid w:val="00054B32"/>
  </w:style>
  <w:style w:type="paragraph" w:customStyle="1" w:styleId="a">
    <w:name w:val="a"/>
    <w:aliases w:val="b,c"/>
    <w:qFormat/>
    <w:rsid w:val="00A30F49"/>
    <w:pPr>
      <w:numPr>
        <w:numId w:val="8"/>
      </w:numPr>
      <w:ind w:hanging="209"/>
    </w:pPr>
    <w:rPr>
      <w:rFonts w:asciiTheme="majorEastAsia" w:eastAsia="ＭＳ 明朝" w:hAnsiTheme="majorEastAsia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5">
    <w:name w:val="ア、イ、ウ"/>
    <w:qFormat/>
    <w:rsid w:val="00AD77FE"/>
    <w:pPr>
      <w:numPr>
        <w:numId w:val="6"/>
      </w:numPr>
    </w:pPr>
    <w:rPr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53">
    <w:name w:val="5"/>
    <w:basedOn w:val="51"/>
    <w:qFormat/>
    <w:rsid w:val="00404554"/>
    <w:pPr>
      <w:ind w:leftChars="600" w:left="1470" w:hangingChars="100" w:hanging="210"/>
    </w:pPr>
  </w:style>
  <w:style w:type="paragraph" w:customStyle="1" w:styleId="a4">
    <w:name w:val="(ア)(イ)(ウ)"/>
    <w:qFormat/>
    <w:rsid w:val="009F516A"/>
    <w:pPr>
      <w:numPr>
        <w:ilvl w:val="3"/>
        <w:numId w:val="7"/>
      </w:numPr>
      <w:ind w:left="1679" w:hanging="420"/>
    </w:pPr>
    <w:rPr>
      <w:rFonts w:eastAsia="ＭＳ 明朝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2">
    <w:name w:val="箇条書き（４字）"/>
    <w:qFormat/>
    <w:rsid w:val="003276B8"/>
    <w:pPr>
      <w:numPr>
        <w:numId w:val="9"/>
      </w:numPr>
    </w:pPr>
  </w:style>
  <w:style w:type="paragraph" w:customStyle="1" w:styleId="afff4">
    <w:name w:val="箇条書き（７字）"/>
    <w:qFormat/>
    <w:rsid w:val="00D042CD"/>
    <w:rPr>
      <w:rFonts w:asciiTheme="majorEastAsia" w:eastAsia="ＭＳ 明朝" w:hAnsiTheme="majorEastAsia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afff5">
    <w:name w:val="Placeholder Text"/>
    <w:basedOn w:val="a8"/>
    <w:uiPriority w:val="99"/>
    <w:semiHidden/>
    <w:rsid w:val="00A24B54"/>
    <w:rPr>
      <w:color w:val="808080"/>
    </w:rPr>
  </w:style>
  <w:style w:type="paragraph" w:customStyle="1" w:styleId="a3">
    <w:name w:val="箇条書き（５字）"/>
    <w:qFormat/>
    <w:rsid w:val="00226F9A"/>
    <w:pPr>
      <w:numPr>
        <w:ilvl w:val="1"/>
        <w:numId w:val="9"/>
      </w:numPr>
    </w:pPr>
  </w:style>
  <w:style w:type="paragraph" w:customStyle="1" w:styleId="afff6">
    <w:name w:val="箇条書き（６字）"/>
    <w:qFormat/>
    <w:rsid w:val="00D042CD"/>
  </w:style>
  <w:style w:type="paragraph" w:customStyle="1" w:styleId="afff7">
    <w:name w:val="箇条書き（８字）"/>
    <w:basedOn w:val="afff4"/>
    <w:qFormat/>
    <w:rsid w:val="000B7901"/>
  </w:style>
  <w:style w:type="paragraph" w:customStyle="1" w:styleId="a6">
    <w:name w:val="①、②、③"/>
    <w:qFormat/>
    <w:rsid w:val="005E74B9"/>
    <w:pPr>
      <w:numPr>
        <w:numId w:val="10"/>
      </w:numPr>
    </w:pPr>
  </w:style>
  <w:style w:type="character" w:styleId="afff8">
    <w:name w:val="FollowedHyperlink"/>
    <w:basedOn w:val="a8"/>
    <w:uiPriority w:val="99"/>
    <w:semiHidden/>
    <w:unhideWhenUsed/>
    <w:rsid w:val="006B5B1E"/>
    <w:rPr>
      <w:color w:val="954F72" w:themeColor="followedHyperlink"/>
      <w:u w:val="single"/>
    </w:rPr>
  </w:style>
  <w:style w:type="paragraph" w:styleId="afff9">
    <w:name w:val="footer"/>
    <w:basedOn w:val="a7"/>
    <w:link w:val="afffa"/>
    <w:uiPriority w:val="99"/>
    <w:unhideWhenUsed/>
    <w:rsid w:val="00B92E66"/>
    <w:pPr>
      <w:tabs>
        <w:tab w:val="center" w:pos="4252"/>
        <w:tab w:val="right" w:pos="8504"/>
      </w:tabs>
      <w:snapToGrid w:val="0"/>
    </w:pPr>
  </w:style>
  <w:style w:type="character" w:customStyle="1" w:styleId="afffa">
    <w:name w:val="フッター (文字)"/>
    <w:basedOn w:val="a8"/>
    <w:link w:val="afff9"/>
    <w:uiPriority w:val="99"/>
    <w:rsid w:val="00B92E66"/>
  </w:style>
  <w:style w:type="paragraph" w:customStyle="1" w:styleId="Default">
    <w:name w:val="Default"/>
    <w:qFormat/>
    <w:rsid w:val="00B92E66"/>
    <w:pPr>
      <w:widowControl w:val="0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customStyle="1" w:styleId="a1">
    <w:name w:val="※）注釈"/>
    <w:basedOn w:val="a7"/>
    <w:next w:val="a7"/>
    <w:rsid w:val="007D2AD9"/>
    <w:pPr>
      <w:numPr>
        <w:numId w:val="22"/>
      </w:numPr>
      <w:tabs>
        <w:tab w:val="left" w:pos="420"/>
      </w:tabs>
      <w:spacing w:line="240" w:lineRule="exact"/>
      <w:ind w:leftChars="200" w:left="350" w:rightChars="50" w:right="50" w:hangingChars="150" w:hanging="150"/>
    </w:pPr>
    <w:rPr>
      <w:rFonts w:ascii="Times New Roman" w:eastAsia="ＭＳ 明朝" w:hAnsi="Times New Roman" w:cs="Times New Roman"/>
      <w:sz w:val="18"/>
      <w:szCs w:val="20"/>
    </w:rPr>
  </w:style>
  <w:style w:type="table" w:customStyle="1" w:styleId="34">
    <w:name w:val="表 (格子)3"/>
    <w:basedOn w:val="a9"/>
    <w:next w:val="af1"/>
    <w:rsid w:val="00D94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94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3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47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0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0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88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8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7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9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5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12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c47ecb-dced-4ba4-857f-a84354d120cd">
      <Terms xmlns="http://schemas.microsoft.com/office/infopath/2007/PartnerControls"/>
    </lcf76f155ced4ddcb4097134ff3c332f>
    <TaxCatchAll xmlns="67e8b5e0-e13e-48f3-973f-07db4da2683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323139C51A96114081C8F7F7A34C5DB1" ma:contentTypeVersion="9" ma:contentTypeDescription="新しいドキュメントを作成します。" ma:contentTypeScope="" ma:versionID="2d2ce443580f0702bf980d0f4abdc04d">
  <xsd:schema xmlns:xsd="http://www.w3.org/2001/XMLSchema" xmlns:xs="http://www.w3.org/2001/XMLSchema" xmlns:p="http://schemas.microsoft.com/office/2006/metadata/properties" xmlns:ns2="98c47ecb-dced-4ba4-857f-a84354d120cd" xmlns:ns3="67e8b5e0-e13e-48f3-973f-07db4da2683f" targetNamespace="http://schemas.microsoft.com/office/2006/metadata/properties" ma:root="true" ma:fieldsID="0adefc595902d034da7ab127dfc2e817" ns2:_="" ns3:_="">
    <xsd:import namespace="98c47ecb-dced-4ba4-857f-a84354d120cd"/>
    <xsd:import namespace="67e8b5e0-e13e-48f3-973f-07db4da268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47ecb-dced-4ba4-857f-a84354d12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8b43cabf-5873-4023-b838-ac6a6af5c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8b5e0-e13e-48f3-973f-07db4da2683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b4b5375-7f3b-406c-99a8-7312ec06e0a7}" ma:internalName="TaxCatchAll" ma:showField="CatchAllData" ma:web="67e8b5e0-e13e-48f3-973f-07db4da26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F0B75-4DCA-492B-9DFB-7626F4563642}">
  <ds:schemaRefs>
    <ds:schemaRef ds:uri="http://schemas.openxmlformats.org/package/2006/metadata/core-properties"/>
    <ds:schemaRef ds:uri="67e8b5e0-e13e-48f3-973f-07db4da2683f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98c47ecb-dced-4ba4-857f-a84354d120cd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5FB62A2-EB1F-4341-9121-B6C9130FD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c47ecb-dced-4ba4-857f-a84354d120cd"/>
    <ds:schemaRef ds:uri="67e8b5e0-e13e-48f3-973f-07db4da26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7B0F3B-1094-4907-A87A-11C32CA363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8EE6EA-58B6-4954-A87A-42B726C4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AD840371</Template>
  <TotalTime>0</TotalTime>
  <Pages>3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長大</dc:creator>
  <cp:lastModifiedBy>久城 直紀</cp:lastModifiedBy>
  <cp:revision>2</cp:revision>
  <cp:lastPrinted>2023-02-08T01:42:00Z</cp:lastPrinted>
  <dcterms:created xsi:type="dcterms:W3CDTF">2023-02-08T01:44:00Z</dcterms:created>
  <dcterms:modified xsi:type="dcterms:W3CDTF">2023-02-08T01:44:00Z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0x0101007D8DFC04DC0E2044B1543D27DD2D9915</vt:lpwstr>
  </property>
  <property fmtid="{D5CDD505-2E9C-101B-9397-08002B2CF9AE}" pid="3" name="MediaServiceImageTags">
    <vt:lpwstr/>
  </property>
</Properties>
</file>